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66B" w:rsidRDefault="00D266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2666B">
          <w:type w:val="continuous"/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Rectangle 2" o:spid="_x0000_s1026" style="position:absolute;margin-left:0;margin-top:0;width:598pt;height:846pt;z-index:-251658240;visibility:visible;mso-position-horizontal-relative:page;mso-position-vertical-relative:page" o:allowincell="f" filled="f" stroked="f">
            <v:textbox inset="0,0,0,0">
              <w:txbxContent>
                <w:p w:rsidR="00D2666B" w:rsidRDefault="00D2666B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43E8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style="width:589.5pt;height:834pt;visibility:visible">
                        <v:imagedata r:id="rId4" o:title=""/>
                      </v:shape>
                    </w:pict>
                  </w:r>
                </w:p>
                <w:p w:rsidR="00D2666B" w:rsidRDefault="00D26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666B" w:rsidRDefault="00D266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2666B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Rectangle 3" o:spid="_x0000_s1027" style="position:absolute;margin-left:0;margin-top:0;width:598pt;height:846pt;z-index:-251657216;visibility:visible;mso-position-horizontal-relative:page;mso-position-vertical-relative:page" o:allowincell="f" filled="f" stroked="f">
            <v:textbox inset="0,0,0,0">
              <w:txbxContent>
                <w:p w:rsidR="00D2666B" w:rsidRDefault="00D2666B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43E8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Рисунок 4" o:spid="_x0000_i1028" type="#_x0000_t75" style="width:589.5pt;height:834pt;visibility:visible">
                        <v:imagedata r:id="rId5" o:title=""/>
                      </v:shape>
                    </w:pict>
                  </w:r>
                </w:p>
                <w:p w:rsidR="00D2666B" w:rsidRDefault="00D26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666B" w:rsidRDefault="00D266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2666B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Rectangle 4" o:spid="_x0000_s1028" style="position:absolute;margin-left:0;margin-top:0;width:598pt;height:846pt;z-index:-251656192;visibility:visible;mso-position-horizontal-relative:page;mso-position-vertical-relative:page" o:allowincell="f" filled="f" stroked="f">
            <v:textbox inset="0,0,0,0">
              <w:txbxContent>
                <w:p w:rsidR="00D2666B" w:rsidRDefault="00D2666B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43E8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Рисунок 6" o:spid="_x0000_i1030" type="#_x0000_t75" style="width:589.5pt;height:834pt;visibility:visible">
                        <v:imagedata r:id="rId6" o:title=""/>
                      </v:shape>
                    </w:pict>
                  </w:r>
                </w:p>
                <w:p w:rsidR="00D2666B" w:rsidRDefault="00D26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666B" w:rsidRDefault="00D266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2666B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Rectangle 5" o:spid="_x0000_s1029" style="position:absolute;margin-left:0;margin-top:0;width:598pt;height:846pt;z-index:-251655168;visibility:visible;mso-position-horizontal-relative:page;mso-position-vertical-relative:page" o:allowincell="f" filled="f" stroked="f">
            <v:textbox inset="0,0,0,0">
              <w:txbxContent>
                <w:p w:rsidR="00D2666B" w:rsidRDefault="00D2666B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43E8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Рисунок 8" o:spid="_x0000_i1032" type="#_x0000_t75" style="width:589.5pt;height:834pt;visibility:visible">
                        <v:imagedata r:id="rId7" o:title=""/>
                      </v:shape>
                    </w:pict>
                  </w:r>
                </w:p>
                <w:p w:rsidR="00D2666B" w:rsidRDefault="00D26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666B" w:rsidRDefault="00D266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2666B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Rectangle 6" o:spid="_x0000_s1030" style="position:absolute;margin-left:0;margin-top:0;width:598pt;height:846pt;z-index:-251654144;visibility:visible;mso-position-horizontal-relative:page;mso-position-vertical-relative:page" o:allowincell="f" filled="f" stroked="f">
            <v:textbox inset="0,0,0,0">
              <w:txbxContent>
                <w:p w:rsidR="00D2666B" w:rsidRDefault="00D2666B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43E8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Рисунок 10" o:spid="_x0000_i1034" type="#_x0000_t75" style="width:589.5pt;height:834pt;visibility:visible">
                        <v:imagedata r:id="rId8" o:title=""/>
                      </v:shape>
                    </w:pict>
                  </w:r>
                </w:p>
                <w:p w:rsidR="00D2666B" w:rsidRDefault="00D26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666B" w:rsidRDefault="00D266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2666B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Rectangle 7" o:spid="_x0000_s1031" style="position:absolute;margin-left:0;margin-top:0;width:598pt;height:846pt;z-index:-251653120;visibility:visible;mso-position-horizontal-relative:page;mso-position-vertical-relative:page" o:allowincell="f" filled="f" stroked="f">
            <v:textbox inset="0,0,0,0">
              <w:txbxContent>
                <w:p w:rsidR="00D2666B" w:rsidRDefault="00D2666B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43E8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Рисунок 12" o:spid="_x0000_i1036" type="#_x0000_t75" style="width:589.5pt;height:834pt;visibility:visible">
                        <v:imagedata r:id="rId9" o:title=""/>
                      </v:shape>
                    </w:pict>
                  </w:r>
                </w:p>
                <w:p w:rsidR="00D2666B" w:rsidRDefault="00D26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666B" w:rsidRDefault="00D266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2666B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Rectangle 8" o:spid="_x0000_s1032" style="position:absolute;margin-left:0;margin-top:0;width:598pt;height:846pt;z-index:-251652096;visibility:visible;mso-position-horizontal-relative:page;mso-position-vertical-relative:page" o:allowincell="f" filled="f" stroked="f">
            <v:textbox inset="0,0,0,0">
              <w:txbxContent>
                <w:p w:rsidR="00D2666B" w:rsidRDefault="00D2666B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43E8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Рисунок 14" o:spid="_x0000_i1038" type="#_x0000_t75" style="width:589.5pt;height:834pt;visibility:visible">
                        <v:imagedata r:id="rId10" o:title=""/>
                      </v:shape>
                    </w:pict>
                  </w:r>
                </w:p>
                <w:p w:rsidR="00D2666B" w:rsidRDefault="00D26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666B" w:rsidRDefault="00D266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2666B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Rectangle 9" o:spid="_x0000_s1033" style="position:absolute;margin-left:0;margin-top:0;width:598pt;height:846pt;z-index:-251651072;visibility:visible;mso-position-horizontal-relative:page;mso-position-vertical-relative:page" o:allowincell="f" filled="f" stroked="f">
            <v:textbox inset="0,0,0,0">
              <w:txbxContent>
                <w:p w:rsidR="00D2666B" w:rsidRDefault="00D2666B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43E8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Рисунок 16" o:spid="_x0000_i1040" type="#_x0000_t75" style="width:589.5pt;height:834pt;visibility:visible">
                        <v:imagedata r:id="rId11" o:title=""/>
                      </v:shape>
                    </w:pict>
                  </w:r>
                </w:p>
                <w:p w:rsidR="00D2666B" w:rsidRDefault="00D26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666B" w:rsidRDefault="00D266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2666B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Rectangle 10" o:spid="_x0000_s1034" style="position:absolute;margin-left:0;margin-top:0;width:598pt;height:846pt;z-index:-251650048;visibility:visible;mso-position-horizontal-relative:page;mso-position-vertical-relative:page" o:allowincell="f" filled="f" stroked="f">
            <v:textbox inset="0,0,0,0">
              <w:txbxContent>
                <w:p w:rsidR="00D2666B" w:rsidRDefault="00D2666B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43E8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Рисунок 18" o:spid="_x0000_i1042" type="#_x0000_t75" style="width:589.5pt;height:834pt;visibility:visible">
                        <v:imagedata r:id="rId12" o:title=""/>
                      </v:shape>
                    </w:pict>
                  </w:r>
                </w:p>
                <w:p w:rsidR="00D2666B" w:rsidRDefault="00D26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666B" w:rsidRDefault="00D2666B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rect id="Rectangle 11" o:spid="_x0000_s1035" style="position:absolute;margin-left:0;margin-top:0;width:598pt;height:846pt;z-index:-251649024;visibility:visible;mso-position-horizontal-relative:page;mso-position-vertical-relative:page" o:allowincell="f" filled="f" stroked="f">
            <v:textbox inset="0,0,0,0">
              <w:txbxContent>
                <w:p w:rsidR="00D2666B" w:rsidRDefault="00D2666B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43E8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Рисунок 20" o:spid="_x0000_i1044" type="#_x0000_t75" style="width:589.5pt;height:834pt;visibility:visible">
                        <v:imagedata r:id="rId13" o:title=""/>
                      </v:shape>
                    </w:pict>
                  </w:r>
                </w:p>
                <w:p w:rsidR="00D2666B" w:rsidRDefault="00D26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D2666B" w:rsidSect="005E5C52">
      <w:pgSz w:w="11904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63A5"/>
    <w:rsid w:val="003D63A5"/>
    <w:rsid w:val="005C0EDD"/>
    <w:rsid w:val="005E5C52"/>
    <w:rsid w:val="00943618"/>
    <w:rsid w:val="009D015E"/>
    <w:rsid w:val="00D2666B"/>
    <w:rsid w:val="00FC4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C52"/>
    <w:pPr>
      <w:spacing w:after="160"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X9BtPdg2j4bjaqrR7FFW8wakWyPzjcu4RtDPkcrN1fY=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5AA9HeYQyqrk8dpkgAO2t8Jp7hmxs17JtVuIC2qvGAo=</DigestValue>
    </Reference>
  </SignedInfo>
  <SignatureValue>dY9yZwVBw563FFaAA9zwxK+BHEM3fJ7xFKKIEsC/U3X428CwsE63zwBxkJ/uiQNi
IBGT4w22ySjTkIsQ09rilw==</SignatureValue>
  <KeyInfo>
    <X509Data>
      <X509Certificate>MIIKjzCCCj6gAwIBAgIKUBFxrQAAAAG+lDAIBgYqhQMCAgMwggGjMRgwFgYFKoUD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1g8pWv3bgv+EirERHdNImQeTwhE=</DigestValue>
      </Reference>
      <Reference URI="/word/document.xml?ContentType=application/vnd.openxmlformats-officedocument.wordprocessingml.document.main+xml">
        <DigestMethod Algorithm="http://www.w3.org/2000/09/xmldsig#sha1"/>
        <DigestValue>gyyDuGZjjYTVy6fzvZC0zbk+UlU=</DigestValue>
      </Reference>
      <Reference URI="/word/fontTable.xml?ContentType=application/vnd.openxmlformats-officedocument.wordprocessingml.fontTable+xml">
        <DigestMethod Algorithm="http://www.w3.org/2000/09/xmldsig#sha1"/>
        <DigestValue>HQmcCyREHA4oJ5rQDkiexEqhFeQ=</DigestValue>
      </Reference>
      <Reference URI="/word/media/image1.jpeg?ContentType=image/jpeg">
        <DigestMethod Algorithm="http://www.w3.org/2000/09/xmldsig#sha1"/>
        <DigestValue>vo85Cpx5Mc50Ojw7up/kHhjR2vU=</DigestValue>
      </Reference>
      <Reference URI="/word/media/image10.jpeg?ContentType=image/jpeg">
        <DigestMethod Algorithm="http://www.w3.org/2000/09/xmldsig#sha1"/>
        <DigestValue>X8nFhT1wBLJ8lPDgS7hVl4DFGiE=</DigestValue>
      </Reference>
      <Reference URI="/word/media/image2.jpeg?ContentType=image/jpeg">
        <DigestMethod Algorithm="http://www.w3.org/2000/09/xmldsig#sha1"/>
        <DigestValue>c4SMntqbd8a5SlqGW9q1ENBgcfA=</DigestValue>
      </Reference>
      <Reference URI="/word/media/image3.jpeg?ContentType=image/jpeg">
        <DigestMethod Algorithm="http://www.w3.org/2000/09/xmldsig#sha1"/>
        <DigestValue>KQLhh6cEsxf+id2yJ5dL+x0fmq4=</DigestValue>
      </Reference>
      <Reference URI="/word/media/image4.jpeg?ContentType=image/jpeg">
        <DigestMethod Algorithm="http://www.w3.org/2000/09/xmldsig#sha1"/>
        <DigestValue>DyyR3f85FZ9tVNALFnDQV2j1T+U=</DigestValue>
      </Reference>
      <Reference URI="/word/media/image5.jpeg?ContentType=image/jpeg">
        <DigestMethod Algorithm="http://www.w3.org/2000/09/xmldsig#sha1"/>
        <DigestValue>2Ozn19D4Fqwrnwp7xR2bFsGpcwE=</DigestValue>
      </Reference>
      <Reference URI="/word/media/image6.jpeg?ContentType=image/jpeg">
        <DigestMethod Algorithm="http://www.w3.org/2000/09/xmldsig#sha1"/>
        <DigestValue>QZi4L5y2Vm1HZUMzCl2vuWj1L6o=</DigestValue>
      </Reference>
      <Reference URI="/word/media/image7.jpeg?ContentType=image/jpeg">
        <DigestMethod Algorithm="http://www.w3.org/2000/09/xmldsig#sha1"/>
        <DigestValue>b8YWah74Euh/Hq8ADQlRJaC8g+g=</DigestValue>
      </Reference>
      <Reference URI="/word/media/image8.jpeg?ContentType=image/jpeg">
        <DigestMethod Algorithm="http://www.w3.org/2000/09/xmldsig#sha1"/>
        <DigestValue>SBlQrAMSCOO7AfmYEKx6ylwekk8=</DigestValue>
      </Reference>
      <Reference URI="/word/media/image9.jpeg?ContentType=image/jpeg">
        <DigestMethod Algorithm="http://www.w3.org/2000/09/xmldsig#sha1"/>
        <DigestValue>k5kmebD1h5X2S/wZ+ak3ZYAjlms=</DigestValue>
      </Reference>
      <Reference URI="/word/settings.xml?ContentType=application/vnd.openxmlformats-officedocument.wordprocessingml.settings+xml">
        <DigestMethod Algorithm="http://www.w3.org/2000/09/xmldsig#sha1"/>
        <DigestValue>YGTXBeIrTpAGY0Iam4eeTIX9yAk=</DigestValue>
      </Reference>
      <Reference URI="/word/styles.xml?ContentType=application/vnd.openxmlformats-officedocument.wordprocessingml.styles+xml">
        <DigestMethod Algorithm="http://www.w3.org/2000/09/xmldsig#sha1"/>
        <DigestValue>z2feGyxZE47P5gP0bLzdxBDjIfs=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2018-07-05T09:30:32Z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2018-07-05T09:30:32Z</xd:SigningTime>
          <xd:SigningCertificate>
            <xd:Cert>
              <xd:CertDigest>
                <DigestMethod Algorithm="http://www.w3.org/2000/09/xmldsig#sha1"/>
                <DigestValue>7VNXGsWNVRLfwxXwmzyFIMGB8HY=</DigestValue>
              </xd:CertDigest>
              <xd:IssuerSerial>
                <X509IssuerName>CN="ЗАКРЫТОЕ АКЦИОНЕРНОЕ ОБЩЕСТВО ""ТАКСНЕТ""", O="ЗАКРЫТОЕ АКЦИОНЕРНОЕ ОБЩЕСТВО ""ТАКСНЕТ""", OU=Удостоверяющий центр, STREET=ул. Каюма Насыри д. 28 оф. 1010, L=Казань, S=16 Республика Татарстан, C=RU, ИНН=001655045406, ОГРН=1021602855262</X509IssuerName>
                <X509SerialNumber>378111104482121936387732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10</Pages>
  <Words>2</Words>
  <Characters>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Sekretar</cp:lastModifiedBy>
  <cp:revision>3</cp:revision>
  <dcterms:created xsi:type="dcterms:W3CDTF">2018-07-05T09:23:00Z</dcterms:created>
  <dcterms:modified xsi:type="dcterms:W3CDTF">2018-07-05T09:27:00Z</dcterms:modified>
</cp:coreProperties>
</file>