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Александровский р-н, с Калиновское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Кривега Станислав Анатольевич (дата рождения: 10.06.1982 г., место рождения: гор. Чемкен Туркменской ССР , СНИЛС 120-398-545-47, ИНН 071603261626, регистрация по месту жительства: гор. Чемкен Туркменской ССР ) в лице  в лице финансового управляющего: Кириллов Артём Григорьевич, действует на основании решения Арбитражный суд Ставропольского края от 09.10.2024г.  по делу №А63-15861/2024,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600.00 (+/- 4.91) кв.м., расположенный по адресу: Российская Федерация, Ставропольский край, Александровский р-н, с Калиновское, ул. Чапаева. Категория земель: Земли населенных пунктов. Вид разрешенного использования: для индивидуального жилищного строительства. Кадастровый номер: 26:18:030382:221.Номер государственной регистрации: 26:18:030382:221-26/474/2022-9.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Кривега Станислав Анатольевич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10.06.1982</w:t>
              <w:br/>
              <w:t>Место рождения: гор. Чемкен Туркменской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357601, Ставропольский край, г. Ессентуки, ул. Интернациональная, д. 64, кв.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120-398-545-47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071603261626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Кривега Станислав Анатольевич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40817810150186787785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Александровский р-н, с Калиновское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Кривега Станислав Анатольевич (дата рождения: 10.06.1982 г., место рождения: гор. Чемкен Туркменской ССР , СНИЛС 120-398-545-47, ИНН 071603261626, регистрация по месту жительства: гор. Чемкен Туркменской ССР ) в лице  в лице финансового управляющего: Кириллов Артём Григорьевич, действует на основании решения Арбитражный суд Ставропольского края от 09.10.2024г.  по делу №А63-15861/2024,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600.00 (+/- 4.91) кв.м., расположенный по адресу: Российская Федерация, Ставропольский край, Александровский р-н, с Калиновское, ул. Чапаева. Категория земель: Земли населенных пунктов. Вид разрешенного использования: для индивидуального жилищного строительства. Кадастровый номер: 26:18:030382:221.Номер государственной регистрации: 26:18:030382:221-26/474/2022-9.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Кривега Станислав Анатольевич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10.06.1982</w:t>
              <w:br/>
              <w:t>Место рождения: гор. Чемкен Туркменской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357601, Ставропольский край, г. Ессентуки, ул. Интернациональная, д. 64, кв.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120-398-545-47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071603261626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LibreOffice/25.2.4.3$Windows_X86_64 LibreOffice_project/33e196637044ead23f5c3226cde09b47731f7e27</Application>
  <AppVersion>15.0000</AppVersion>
  <Pages>4</Pages>
  <Words>1123</Words>
  <Characters>8149</Characters>
  <CharactersWithSpaces>9180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2025-09-30T14:41:16Z</dcterms:modified>
  <cp:revision>34</cp:revision>
  <dc:subject/>
  <dc:title/>
</cp:coreProperties>
</file>