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Голина (ранее Куликова) Ирина Владимировна (дата рождения: 23.08.1977 г., место рождения: г. Новокуйбышевск Куйбышевская обл., СНИЛС 056-830-290 68, ИНН 633010859000, регистрация по месту жительства: г. Новокуйбышевск Куйбышевская обл.) в лице  в лице финансового управляющего: Кириллов Артём Григорьевич, действует на основании решения Арбитражный суд Самарской области от 29.05.2024г.  по делу №А55-9991/2024,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</w:t>
      </w:r>
      <w:r>
        <w:rPr>
          <w:rFonts w:cs="Times New Roman" w:ascii="Times New Roman" w:hAnsi="Times New Roman"/>
          <w:sz w:val="20"/>
          <w:szCs w:val="20"/>
        </w:rPr>
        <w:t xml:space="preserve">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2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8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57" w:right="0"/>
              <w:contextualSpacing/>
              <w:jc w:val="both"/>
              <w:rPr>
                <w:color w:val="000000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Доля в праве 1\2 на квартиру общей площадью 43.60 кв.м., расположенной по адресу: Самарская область, г. Новокуйбышевск, ул. Чернышевского, д. 20, кв. 49. Этаж: 1. Кадастровый номер: 63:04:0202058:1190.Номер государственной регистрации: 63:04:0202058:1190-63/090/2021-2.</w:t>
            </w:r>
          </w:p>
        </w:tc>
      </w:tr>
    </w:tbl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Имущество принадлежит Продавцу на праве собственности, о чем в Едином государственном реестре пр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ав на недвижимое имущество и сделок с ним </w:t>
      </w:r>
      <w:r>
        <w:rPr>
          <w:rFonts w:eastAsia="Calibri" w:cs="Times New Roman" w:ascii="Times New Roman" w:hAnsi="Times New Roman"/>
          <w:color w:val="auto"/>
          <w:kern w:val="0"/>
          <w:sz w:val="20"/>
          <w:szCs w:val="20"/>
          <w:lang w:val="ru-RU" w:eastAsia="zh-CN" w:bidi="ar-SA"/>
        </w:rPr>
        <w:t>___-___-_____г. </w:t>
      </w:r>
      <w:r>
        <w:rPr>
          <w:rFonts w:cs="Times New Roman" w:ascii="Times New Roman" w:hAnsi="Times New Roman"/>
          <w:color w:val="auto"/>
          <w:sz w:val="20"/>
          <w:szCs w:val="20"/>
        </w:rPr>
        <w:t>сделана запись регистрации №____________.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1.4.</w:t>
        <w:tab/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акта, указанного в п. 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 xml:space="preserve">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ним, включая оплату услуг нотариуса.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3.2.</w:t>
      </w:r>
      <w:r>
        <w:rPr>
          <w:rFonts w:cs="Times New Roman" w:ascii="Times New Roman" w:hAnsi="Times New Roman"/>
          <w:sz w:val="20"/>
          <w:szCs w:val="20"/>
        </w:rPr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коп.,</w:t>
      </w:r>
      <w:r>
        <w:rPr>
          <w:rFonts w:cs="Times New Roman" w:ascii="Times New Roman" w:hAnsi="Times New Roman"/>
          <w:sz w:val="20"/>
          <w:szCs w:val="20"/>
        </w:rPr>
        <w:t>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  <w:t>Передача Имущества должна быть осущест</w:t>
      </w:r>
      <w:r>
        <w:rPr>
          <w:rFonts w:cs="Times New Roman" w:ascii="Times New Roman" w:hAnsi="Times New Roman"/>
          <w:color w:val="000000"/>
          <w:sz w:val="20"/>
          <w:szCs w:val="20"/>
        </w:rPr>
        <w:t>влена в течение 15 рабочих дней со д</w:t>
      </w:r>
      <w:r>
        <w:rPr>
          <w:rFonts w:cs="Times New Roman" w:ascii="Times New Roman" w:hAnsi="Times New Roman"/>
          <w:sz w:val="20"/>
          <w:szCs w:val="20"/>
        </w:rPr>
        <w:t>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4.3.</w:t>
        <w:tab/>
        <w:t xml:space="preserve">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Риск случайной гибели или случайного повреждения Имущества переходят на Покупателя с момента подписания сторонами 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1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1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484"/>
        <w:gridCol w:w="5015"/>
      </w:tblGrid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Голина (ранее Куликова) Ирина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23.08.1977</w:t>
              <w:br/>
              <w:t>Место рождения: г. Новокуйбышевск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обл., г. Новокуйбышевск, ул. Егорова, д. 16, кв. 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056-830-290 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633010859000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Голина Ирина Владимировна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 40817810450176914983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5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Голина (ранее Куликова) Ирина Владимировна (дата рождения: 23.08.1977 г., место рождения: г. Новокуйбышевск Куйбышевская обл., СНИЛС 056-830-290 68, ИНН 633010859000, регистрация по месту жительства: г. Новокуйбышевск Куйбышевская обл.) в лице  в лице финансового управляющего: Кириллов Артём Григорьевич, действует на основании решения Арбитражный суд Самарской области от 29.05.2024г.  по делу №А55-9991/2024,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eastAsia="Times New Roman"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  <w:lang w:eastAsia="ru-RU"/>
        </w:rPr>
        <w:t>с другой стороны, вместе именуемые «Стороны»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sz w:val="20"/>
          <w:szCs w:val="20"/>
        </w:rPr>
        <w:t>,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 xml:space="preserve"> заключили настоящий акт приема-передачи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trike w:val="false"/>
          <w:dstrike w:val="false"/>
          <w:sz w:val="24"/>
          <w:szCs w:val="24"/>
        </w:rPr>
      </w:pPr>
      <w:r>
        <w:rPr>
          <w:rFonts w:cs="Times New Roman" w:ascii="Times New Roman" w:hAnsi="Times New Roman"/>
          <w:strike w:val="false"/>
          <w:dstrike w:val="false"/>
          <w:sz w:val="24"/>
          <w:szCs w:val="24"/>
        </w:rPr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Во исполнение п. 2.1.2. Договора купли продажи от 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 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</w:r>
    </w:p>
    <w:tbl>
      <w:tblPr>
        <w:tblW w:w="9374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49"/>
        <w:gridCol w:w="8124"/>
      </w:tblGrid>
      <w:tr>
        <w:trPr/>
        <w:tc>
          <w:tcPr>
            <w:tcW w:w="12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Доля в праве 1\2 на квартиру общей площадью 43.60 кв.м., расположенной по адресу: Самарская область, г. Новокуйбышевск, ул. Чернышевского, д. 20, кв. 49. Этаж: 1. Кадастровый номер: 63:04:0202058:1190.Номер государственной регистрации: 63:04:0202058:1190-63/090/2021-2.</w:t>
            </w:r>
          </w:p>
        </w:tc>
      </w:tr>
    </w:tbl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2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картографии.</w:t>
      </w:r>
    </w:p>
    <w:p>
      <w:pPr>
        <w:pStyle w:val="Style17"/>
        <w:numPr>
          <w:ilvl w:val="0"/>
          <w:numId w:val="0"/>
        </w:numPr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688" w:type="dxa"/>
        <w:jc w:val="left"/>
        <w:tblInd w:w="0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781"/>
        <w:gridCol w:w="4906"/>
      </w:tblGrid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Голина (ранее Куликова) Ирина Владимировна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23.08.1977</w:t>
              <w:br/>
              <w:t>Место рождения: г. Новокуйбышевск Куйбышевская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обл., г. Новокуйбышевск, ул. Егорова, д. 16, кв. 44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056-830-290 68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633010859000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Кириллов Артём Григорьевич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b/>
        <w:szCs w:val="20"/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0"/>
        <w:b/>
        <w:szCs w:val="20"/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0"/>
        <w:b/>
        <w:szCs w:val="20"/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0"/>
        <w:b/>
        <w:szCs w:val="20"/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0"/>
        <w:b/>
        <w:szCs w:val="20"/>
        <w:rFonts w:ascii="Times New Roman" w:hAnsi="Times New Roman" w:cs="Times New Roman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ascii="Times New Roman" w:hAnsi="Times New Roman" w:eastAsia="Times New Roman" w:cs="Times New Roman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character" w:styleId="WW8Num1z0">
    <w:name w:val="WW8Num1z0"/>
    <w:qFormat/>
    <w:rPr>
      <w:rFonts w:ascii="Times New Roman" w:hAnsi="Times New Roman" w:cs="Times New Roman"/>
      <w:b/>
      <w:sz w:val="20"/>
      <w:szCs w:val="20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74</TotalTime>
  <Application>LibreOffice/25.2.5.2$Windows_X86_64 LibreOffice_project/03d19516eb2e1dd5d4ccd751a0d6f35f35e08022</Application>
  <AppVersion>15.0000</AppVersion>
  <Pages>4</Pages>
  <Words>1097</Words>
  <Characters>7815</Characters>
  <CharactersWithSpaces>8822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2015-06-11T13:17:00Z</dcterms:created>
  <dc:creator>admin</dc:creator>
  <dc:description/>
  <dc:language>ru-RU</dc:language>
  <cp:lastModifiedBy/>
  <cp:lastPrinted>1995-11-21T17:41:00Z</cp:lastPrinted>
  <dcterms:modified xsi:type="dcterms:W3CDTF">2025-10-01T16:31:41Z</dcterms:modified>
  <cp:revision>34</cp:revision>
  <dc:subject/>
  <dc:title/>
</cp:coreProperties>
</file>