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область, г. Аксай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Лукин Алексей Вадимович (дата рождения: 29.09.1995 г., место рождения: г. Антрацит Луганская область, СНИЛС 215-738-337-71, ИНН 231536604829, регистрация по месту жительства: г. Антрацит Луганская область) в лице  в лице финансового управляющего: Коваленко Артём Сергеевич, действует на основании решения Арбитражный суд Краснодарского края от 28.01.2026г.  по делу №А32-56616/2025,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ШКОДА РАПИД. Идентификационный номер (VIN): XW8AT4NH8JK108832. Год выпуска: 2017. Модель, № двигателя: CZC 356967. Кузов № XW8AT4NH8JK108832. Имущество находится в залоге у ПАО "БыстроБанк"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ПАО "БыстроБанк"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Лукин Алексей Вадимович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29.09.1995</w:t>
              <w:br/>
              <w:t>Место рождения: г. Антрацит Луганская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353983, Краснодарский кр., г. Новороссийск, ст-ца Раевская, ул. Новороссийская, д. 42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215-738-337-71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231536604829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Лукин Алексей Вадимович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40817810450221725205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область, г. Аксай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Лукин Алексей Вадимович (дата рождения: 29.09.1995 г., место рождения: г. Антрацит Луганская область, СНИЛС 215-738-337-71, ИНН 231536604829, регистрация по месту жительства: г. Антрацит Луганская область) в лице  в лице финансового управляющего: Коваленко Артём Сергеевич, действует на основании решения Арбитражный суд Краснодарского края от 28.01.2026г.  по делу №А32-56616/2025,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/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Лукин Алексей Вадимович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29.09.1995</w:t>
              <w:br/>
              <w:t>Место рождения: г. Антрацит Луганская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353983, Краснодарский кр., г. Новороссийск, ст-ца Раевская, ул. Новороссийская, д. 42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215-738-337-71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231536604829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LibreOffice/26.2.5.2$Windows_X86_64 LibreOffice_project/cd7284b4cbbfeb507e630c1aac019f4157393acb</Application>
  <AppVersion>15.0000</AppVersion>
  <Pages>4</Pages>
  <Words>998</Words>
  <Characters>7116</Characters>
  <CharactersWithSpaces>8026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2026-09-04T14:51:00Z</dcterms:modified>
  <cp:revision>58</cp:revision>
  <dc:subject/>
  <dc:title/>
</cp:coreProperties>
</file>