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Здоровцев Александр Евгеньевич (дата рождения: 09.06.1999 г., место рождения: г. Фергана Ферганская обл. Республика Узбекистан , СНИЛС 171-688-931 12, ИНН 633040382406, регистрация по месту жительства: г. Фергана Ферганская обл. Республика Узбекистан ) в лице  в лице финансового управляющего: Садчикова Юлия Викторовна, действует на основании решения Арбитражный суд Самарской области от 10.12.2025г.  по делу №А55-41159/2025,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ШЕВРОЛЕ АВЕО KLAS. Идентификационный номер (VIN): XUUSA69WJA0011682. Год выпуска: 2010. Номер кузова: XUUSA69WJA0011682. Модель, № двигателя: F14D4 051247KA. Цвет кузова: серый. Мощность двигателя, л.с. (кВт): 101 (74.3). Рабочий объем двигателя, куб. см: 1399. Требуется замена гофры воздуха приемника (воздуховод). Имеется вмятина на заднем левом крыле, заднем бампере. Требуется замена аккумулятора. Имущество находится в залоге ПАО "Сбербанк России"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Здоровцев Александр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09.06.1999</w:t>
              <w:br/>
              <w:t>Место рождения: г. Фергана Ферганская обл. Республика Узбекистан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446101, Самарская область, г. Чапаевск, ул. С. Лазо, д.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171-688-931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633040382406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Здоровцев Александр Евгеньевич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40817810750220385993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Здоровцев Александр Евгеньевич (дата рождения: 09.06.1999 г., место рождения: г. Фергана Ферганская обл. Республика Узбекистан , СНИЛС 171-688-931 12, ИНН 633040382406, регистрация по месту жительства: г. Фергана Ферганская обл. Республика Узбекистан ) в лице  в лице финансового управляющего: Садчикова Юлия Викторовна, действует на основании решения Арбитражный суд Самарской области от 10.12.2025г.  по делу №А55-41159/2025,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ШЕВРОЛЕ АВЕО KLAS. Идентификационный номер (VIN): XUUSA69WJA0011682. Год выпуска: 2010. Номер кузова: XUUSA69WJA0011682. Модель, № двигателя: F14D4 051247KA. Цвет кузова: серый. Мощность двигателя, л.с. (кВт): 101 (74.3). Рабочий объем двигателя, куб. см: 1399. Требуется замена гофры воздуха приемника (воздуховод). Имеется вмятина на заднем левом крыле, заднем бампере. Требуется замена аккумулятора. Имущество находится в залоге ПАО "Сбербанк России"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Здоровцев Александр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09.06.1999</w:t>
              <w:br/>
              <w:t>Место рождения: г. Фергана Ферганская обл. Республика Узбекистан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446101, Самарская область, г. Чапаевск, ул. С. Лазо, д.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171-688-931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633040382406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1109</Words>
  <Characters>7847</Characters>
  <CharactersWithSpaces>8867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2026-07-29T15:14:45Z</dcterms:modified>
  <cp:revision>58</cp:revision>
  <dc:subject/>
  <dc:title/>
</cp:coreProperties>
</file>