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обл. Новосибирская, г. Новосибирск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Зубенко Михаил Михайлович (дата рождения: 18.11.1989 г., место рождения: г. Душанбе Таджикская ССР, СНИЛС 213-182-806 30, ИНН 633041636036 , регистрация по месту жительства: г. Душанбе Таджикская ССР) в лице  в лице финансового управляющего: Садчикова Юлия Викторовна, действует на основании решения Арбитражный суд Самарской области от 14.01.2026г.  по делу №А55-42105/2025,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Жилой дом общей площадью 146.30 кв.м., расположенный по адресу: Российская Федерация, Новосибирская область, городской округ город Новосибирск, город Новосибирск, улица 1-я Чулымская, дом 168 .Кадастровый номер: 54:35:061555:75; Номер государственной регистрации: 54:35:061555:75-54/164/2024-10.Земельный участок общей площадью 726.00 (+/- 9)кв.м., расположенный по адресу: Местоположение установлено относительно ориентира, расположенного в границах участка.Ориентир индивидуальный жилой дом. Почтовый адрес ориентира: обл. Новосибирская, г. Новосибирск, ул. 1-я Чулымская, дом 168.Категория земель: Земли населенных пунктов. Вид разрешенного использования: для эксплуатации индивидуального жилого дома. Кадастровый номер: 54:35:061555:26; Номер государственной регистрации: 54:35:061555:26-54/164/2024-10.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Ипотека в пользу ПАО Банк ВТБ.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Зубенко Михаил Михайлович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18.11.1989</w:t>
              <w:br/>
              <w:t>Место рождения: г. Душанбе Таджикская 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446100, Самарская область, г. Чапаевск, ул. Первомайская, д. 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213-182-806 30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633041636036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Зубенко Михаил Михайлович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40817810550221440833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обл. Новосибирская, г. Новосибирск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Зубенко Михаил Михайлович (дата рождения: 18.11.1989 г., место рождения: г. Душанбе Таджикская ССР, СНИЛС 213-182-806 30, ИНН 633041636036 , регистрация по месту жительства: г. Душанбе Таджикская ССР) в лице  в лице финансового управляющего: Садчикова Юлия Викторовна, действует на основании решения Арбитражный суд Самарской области от 14.01.2026г.  по делу №А55-42105/2025,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Жилой дом общей площадью 146.30 кв.м., расположенный по адресу: Российская Федерация, Новосибирская область, городской округ город Новосибирск, город Новосибирск, улица 1-я Чулымская, дом 168 .Кадастровый номер: 54:35:061555:75; Номер государственной регистрации: 54:35:061555:75-54/164/2024-10.Земельный участок общей площадью 726.00 (+/- 9)кв.м., расположенный по адресу: Местоположение установлено относительно ориентира, расположенного в границах участка.Ориентир индивидуальный жилой дом. Почтовый адрес ориентира: обл. Новосибирская, г. Новосибирск, ул. 1-я Чулымская, дом 168.Категория земель: Земли населенных пунктов. Вид разрешенного использования: для эксплуатации индивидуального жилого дома. Кадастровый номер: 54:35:061555:26; Номер государственной регистрации: 54:35:061555:26-54/164/2024-10.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Зубенко Михаил Михайлович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18.11.1989</w:t>
              <w:br/>
              <w:t>Место рождения: г. Душанбе Таджикская 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446100, Самарская область, г. Чапаевск, ул. Первомайская, д. 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213-182-806 30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633041636036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LibreOffice/26.2.5.2$Windows_X86_64 LibreOffice_project/cd7284b4cbbfeb507e630c1aac019f4157393acb</Application>
  <AppVersion>15.0000</AppVersion>
  <Pages>4</Pages>
  <Words>1173</Words>
  <Characters>8577</Characters>
  <CharactersWithSpaces>9659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2026-09-14T17:11:30Z</dcterms:modified>
  <cp:revision>34</cp:revision>
  <dc:subject/>
  <dc:title/>
</cp:coreProperties>
</file>