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Моруженков Роман Сергеевич (дата рождения: 06.10.1989 г., место рождения: с. Андросовка Красноармейского р-на Куйбышевской обл., СНИЛС 138-645-442 86, ИНН 633088491361 , регистрация по месту жительства: с. Андросовка Красноармейского р-на Куйбышевской обл.) в лице  в лице финансового управляющего: Садчикова Юлия Викторовна, действует на основании решения Арбитражный суд Самарской области от 11.03.2026г.  по делу №А55-1940/2026,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ЛИФАН Х50. Идентификационный номер (VIN): X9W215851G0007564. Год выпуска: 2016.  Модель, № двигателя: LF47902-B 160601222. Кузов № X9W215851G0007564. Цвет кузова: черный. Мощность двигателя, л.с. (кВт): 103.4 (76). Рабочий объем двигателя, куб. см: 1498.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Моруженков Роман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06.10.1989</w:t>
              <w:br/>
              <w:t>Место рождения: с. Андросовка Красноармейского р-на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446218, Самарская обл., г. Новокуйбышевск, ул. Киевская, д. 86, кв.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138-645-442 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633088491361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Моруженков Роман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40817810350223058494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Моруженков Роман Сергеевич (дата рождения: 06.10.1989 г., место рождения: с. Андросовка Красноармейского р-на Куйбышевской обл., СНИЛС 138-645-442 86, ИНН 633088491361 , регистрация по месту жительства: с. Андросовка Красноармейского р-на Куйбышевской обл.) в лице  в лице финансового управляющего: Садчикова Юлия Викторовна, действует на основании решения Арбитражный суд Самарской области от 11.03.2026г.  по делу №А55-1940/2026,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ЛИФАН Х50. Идентификационный номер (VIN): X9W215851G0007564. Год выпуска: 2016.  Модель, № двигателя: LF47902-B 160601222. Кузов № X9W215851G0007564. Цвет кузова: черный. Мощность двигателя, л.с. (кВт): 103.4 (76). Рабочий объем двигателя, куб. см: 1498.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Моруженков Роман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06.10.1989</w:t>
              <w:br/>
              <w:t>Место рождения: с. Андросовка Красноармейского р-на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446218, Самарская обл., г. Новокуйбышевск, ул. Киевская, д. 86, кв.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138-645-442 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633088491361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LibreOffice/26.2.5.2$Windows_X86_64 LibreOffice_project/cd7284b4cbbfeb507e630c1aac019f4157393acb</Application>
  <AppVersion>15.0000</AppVersion>
  <Pages>4</Pages>
  <Words>1087</Words>
  <Characters>7711</Characters>
  <CharactersWithSpaces>8711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2026-09-14T16:45:24Z</dcterms:modified>
  <cp:revision>58</cp:revision>
  <dc:subject/>
  <dc:title/>
</cp:coreProperties>
</file>