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край, Шпаковский р-н, г. Михайловск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Санжакова (ранее Комаева) Инна Андреевна (дата рождения: 27.01.1998 г., место рождения: г. Городовиковск Республика Калмыкия Россия, СНИЛС 159-628-792 29, ИНН 080102144612, регистрация по месту жительства: г. Городовиковск Республика Калмыкия Россия) в лице  в лице финансового управляющего: Садчикова Юлия Викторовна, действует на основании решения Арбитражный суд Ставропольского края от 30.01.2026г.  по делу №А63-23043/2025,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ФОЛЬКСВАГЕН ПОЛО.Идентификационный номер (VIN): XW8ZZZ61ZDG010496. Год выпуска: 2012. Кузов № XW8ZZZ61ZDG010496. Цвет кузова: серебристый. Модель, № двигателя: CFN 340899. Мощность двигателя, л.с.: 105. Рабочий объем двигателя: 1598. Имущество находится в залоге у АО «Азиатско-Тихоокеанский Банк»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АО «Азиатско-Тихоокеанский Банк»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Санжакова (ранее Комаева) Инна Андреевна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27.01.1998</w:t>
              <w:br/>
              <w:t>Место рождения: г. Городовиковск Республика Калмыкия Россия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356243, Ставропольский край, Шпаковский р-н, г. Михайловск, ул. Комсомольская, д. 102/1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159-628-792 29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080102144612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Санжакова Инна Андреевна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40817810750221888253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край, Шпаковский р-н, г. Михайловск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Санжакова (ранее Комаева) Инна Андреевна (дата рождения: 27.01.1998 г., место рождения: г. Городовиковск Республика Калмыкия Россия, СНИЛС 159-628-792 29, ИНН 080102144612, регистрация по месту жительства: г. Городовиковск Республика Калмыкия Россия) в лице  в лице финансового управляющего: Садчикова Юлия Викторовна, действует на основании решения Арбитражный суд Ставропольского края от 30.01.2026г.  по делу №А63-23043/2025,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ФОЛЬКСВАГЕН ПОЛО.Идентификационный номер (VIN): XW8ZZZ61ZDG010496. Год выпуска: 2012. Кузов № XW8ZZZ61ZDG010496. Цвет кузова: серебристый. Модель, № двигателя: CFN 340899. Мощность двигателя, л.с.: 105. Рабочий объем двигателя: 1598. Имущество находится в залоге у АО «Азиатско-Тихоокеанский Банк»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Санжакова (ранее Комаева) Инна Андреевна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27.01.1998</w:t>
              <w:br/>
              <w:t>Место рождения: г. Городовиковск Республика Калмыкия Россия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356243, Ставропольский край, Шпаковский р-н, г. Михайловск, ул. Комсомольская, д. 102/1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159-628-792 29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080102144612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1069</Words>
  <Characters>7690</Characters>
  <CharactersWithSpaces>8670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2026-09-24T14:24:36Z</dcterms:modified>
  <cp:revision>58</cp:revision>
  <dc:subject/>
  <dc:title/>
</cp:coreProperties>
</file>