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Елизовский р-н, с. Николаевка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Ерошенко Виктория Станиславовна (дата рождения: 27.06.2002 г., место рождения: г. Елизово Камчатская обл. Россия, СНИЛС 156-735-006 73, ИНН 410504888495, регистрация по месту жительства: г. Елизово Камчатская обл. Россия) в лице  в лице финансового управляющего: Садчикова Юлия Викторовна, действует на основании решения Арбитражный суд Камчатского края от 11.02.2026г.  по делу №А24-5247/2025,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ХОНДА ФИТ.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 отсутствует. Год выпуска: 2003. Модель, № двигателя:  L15A 1302221. Кузов № GD31701981. Цвет кузова: черный. Мощность двигателя, л.с. (кВт): 110 (81). Рабочий объем двигателя, куб. см: 1496.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Коробка передач находится в аварийном режиме, требуется замена элементов ходовой части, элементы тормозной системы требуют ремонта и замены. Требуется ремонт элементов электрики, автомобиль не закрывается. С крыши протекает вода в салон, сломано крепление переднего бампера. По кузову имеются множественные следы коррозии, сквозные дыры, сколы и царапины на ЛКП.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Ерошенко Виктория Станиславовна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27.06.2002</w:t>
              <w:br/>
              <w:t>Место рождения: г. Елизово Камчатская обл.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684032, Камчатский край, Елизовский р-н, с. Николаевка, ул. Советская, д. 35, кв. 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156-735-006 73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410504888495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Ерошенко Виктория Станиславовна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40817810350222210026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Елизовский р-н, с. Николаевка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Ерошенко Виктория Станиславовна (дата рождения: 27.06.2002 г., место рождения: г. Елизово Камчатская обл. Россия, СНИЛС 156-735-006 73, ИНН 410504888495, регистрация по месту жительства: г. Елизово Камчатская обл. Россия) в лице  в лице финансового управляющего: Садчикова Юлия Викторовна, действует на основании решения Арбитражный суд Камчатского края от 11.02.2026г.  по делу №А24-5247/2025,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ХОНДА ФИТ.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 отсутствует. Год выпуска: 2003. Модель, № двигателя:  L15A 1302221. Кузов № GD31701981. Цвет кузова: черный. Мощность двигателя, л.с. (кВт): 110 (81). Рабочий объем двигателя, куб. см: 1496.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Коробка передач находится в аварийном режиме, требуется замена элементов ходовой части, элементы тормозной системы требуют ремонта и замены. Требуется ремонт элементов электрики, автомобиль не закрывается. С крыши протекает вода в салон, сломано крепление переднего бампера. По кузову имеются множественные следы коррозии, сквозные дыры, сколы и царапины на ЛКП.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Ерошенко Виктория Станиславовна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27.06.2002</w:t>
              <w:br/>
              <w:t>Место рождения: г. Елизово Камчатская обл. Россия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684032, Камчатский край, Елизовский р-н, с. Николаевка, ул. Советская, д. 35, кв. 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156-735-006 73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410504888495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1169</Words>
  <Characters>8126</Characters>
  <CharactersWithSpaces>9204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2026-09-24T15:49:31Z</dcterms:modified>
  <cp:revision>58</cp:revision>
  <dc:subject/>
  <dc:title/>
</cp:coreProperties>
</file>