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тавропольский край, Кочубеевский р-н, ст. Барсуковская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Ширинов Теймур Тофигович (дата рождения: 16.10.1991 г., место рождения: ст. Барсуковская Кочубеевского района Ставропольского края, СНИЛС 156-806-099 89, ИНН 261006295652, регистрация по месту жительства: ст. Барсуковская Кочубеевского района Ставропольского края) в лице  в лице финансового управляющего: Садчикова Юлия Викторовна, действует на основании решения Арбитражный суд Ставропольского края от 12.01.2026г.  по делу №А63-24448/2025,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ХЕНДЭ СОЛЯРИС. Идентификационный номер (VIN): Z94CU41CBCR180587. Год выпуска: 2013. Модель, № двигателя: G4FA CW525548. Кузов № Z94CU41CBCR180587. Цвет кузова: красный гранат. Мощность двигателя, л.с. (кВт): 107 (78.7). Рабочий объем двигателя, куб. см: 1396. По кузову имеются царапины и сколы на ЛКП, следы ржавчины. Имущество находится в залоге у АО "ТБанк".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На Имущество зарегистрировано ограничение (обременение) права: Имущество находится в залоге у АО "ТБанк"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Ширинов Теймур Тофигович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16.10.1991</w:t>
              <w:br/>
              <w:t>Место рождения: ст. Барсуковская Кочубеевского района Ставропольского края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357032, Ставропольский край, Кочубеевский р-н, ст. Барсуковская, ул. Шевченко, д. 55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156-806-099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261006295652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Ширинов Теймур Тофигович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40817810650221627297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тавропольский край, Кочубеевский р-н, ст. Барсуковская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Ширинов Теймур Тофигович (дата рождения: 16.10.1991 г., место рождения: ст. Барсуковская Кочубеевского района Ставропольского края, СНИЛС 156-806-099 89, ИНН 261006295652, регистрация по месту жительства: ст. Барсуковская Кочубеевского района Ставропольского края) в лице  в лице финансового управляющего: Садчикова Юлия Викторовна, действует на основании решения Арбитражный суд Ставропольского края от 12.01.2026г.  по делу №А63-24448/2025,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ХЕНДЭ СОЛЯРИС. Идентификационный номер (VIN): Z94CU41CBCR180587. Год выпуска: 2013. Модель, № двигателя: G4FA CW525548. Кузов № Z94CU41CBCR180587. Цвет кузова: красный гранат. Мощность двигателя, л.с. (кВт): 107 (78.7). Рабочий объем двигателя, куб. см: 1396. По кузову имеются царапины и сколы на ЛКП, следы ржавчины. Имущество находится в залоге у АО "ТБанк".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Ширинов Теймур Тофигович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16.10.1991</w:t>
              <w:br/>
              <w:t>Место рождения: ст. Барсуковская Кочубеевского района Ставропольского края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357032, Ставропольский край, Кочубеевский р-н, ст. Барсуковская, ул. Шевченко, д. 55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156-806-099 89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261006295652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1096</Words>
  <Characters>7797</Characters>
  <CharactersWithSpaces>8804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2026-09-24T15:09:36Z</dcterms:modified>
  <cp:revision>58</cp:revision>
  <dc:subject/>
  <dc:title/>
</cp:coreProperties>
</file>