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Кемеровская область, г. Междуреченск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Кожедубов Сергей Сергеевич (дата рождения: 27.04.1990 г., место рождения: гор. Мыски Кемеровской обл., СНИЛС 149-109-482 75, ИНН  421412326060 , регистрация по месту жительства: гор. Мыски Кемеровской обл.) в лице  в лице финансового управляющего: Садчикова Юлия Викторовна, действует на основании решения Арбитражный суд Кемеровской области от 12.03.2026г.  по делу №А27-1931/2026,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ЛАДА 217230 ЛАДА ПРИОРА.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XTA217230D0242564. Год выпуска: 2013. Модель, № двигателя: 21126 3176074. Кузов № XTA217230D0242564. Цвет кузова: белый. Мощность двигателя, л.с. (кВт): 97.9 (72). Рабочий объем двигателя, куб. см: 1596.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Сломан передний бампер, имеется трещина на лобовом стекле. По кузову имеются следы ржавчины, требуется ремонт элементов ходовой части.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Кожедубов Сергей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27.04.1990</w:t>
              <w:br/>
              <w:t>Место рождения: гор. Мыски Кемеровской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652884, Кемеровская область, г. Междуреченск, ул. Пушкина, д. 25 кв. 69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149-109-482 75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 421412326060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Кожедубов Сергей Сергеевич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40817810450223055847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Кемеровская область, г. Междуреченск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Кожедубов Сергей Сергеевич (дата рождения: 27.04.1990 г., место рождения: гор. Мыски Кемеровской обл., СНИЛС 149-109-482 75, ИНН  421412326060 , регистрация по месту жительства: гор. Мыски Кемеровской обл.) в лице  в лице финансового управляющего: Садчикова Юлия Викторовна, действует на основании решения Арбитражный суд Кемеровской области от 12.03.2026г.  по делу №А27-1931/2026,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ЛАДА 217230 ЛАДА ПРИОРА.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XTA217230D0242564. Год выпуска: 2013. Модель, № двигателя: 21126 3176074. Кузов № XTA217230D0242564. Цвет кузова: белый. Мощность двигателя, л.с. (кВт): 97.9 (72). Рабочий объем двигателя, куб. см: 1596.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Сломан передний бампер, имеется трещина на лобовом стекле. По кузову имеются следы ржавчины, требуется ремонт элементов ходовой части.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Кожедубов Сергей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27.04.1990</w:t>
              <w:br/>
              <w:t>Место рождения: гор. Мыски Кемеровской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652884, Кемеровская область, г. Междуреченск, ул. Пушкина, д. 25 кв. 69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149-109-482 75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 421412326060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LibreOffice/26.2.5.2$Windows_X86_64 LibreOffice_project/cd7284b4cbbfeb507e630c1aac019f4157393acb</Application>
  <AppVersion>15.0000</AppVersion>
  <Pages>4</Pages>
  <Words>1101</Words>
  <Characters>7699</Characters>
  <CharactersWithSpaces>8711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2026-09-25T15:04:20Z</dcterms:modified>
  <cp:revision>58</cp:revision>
  <dc:subject/>
  <dc:title/>
</cp:coreProperties>
</file>