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обл., Приволжский р-н, с. Спасское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Ли Герман Хак-Черевич (дата рождения: 10.12.1959 г., место рождения: ст. Папского с/с Папского района Наманганской области, СНИЛС 182-004-744 35, ИНН 633035784822, регистрация по месту жительства: ст. Папского с/с Папского района Наманганской области) в лице  в лице финансового управляющего: Коваленко Артём Сергеевич, действует на основании решения Арбитражный суд Самарской области от 06.10.2025г.  по делу №А55-26574/2025,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ЛАДА ГРАНТА (LADA GRANTA).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XTA219140R0524226. Год выпуска: 2023. Кузов № XTA219140R0524226. Цвет кузова: белый.  Модель, № двигателя: 11182 7215736.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Автомобиль после ДТП, имеются многочисленные повреждения кузова автомобиля и внутренних элементов. Имеется вмятина на капоте, сломан передний бампер и решетка радиатора, право переднее крыло, радиатор, ДВС и другие элементы. ПТС отсутствует. Имущество находится в залоге у Банка ВТБ (ПАО)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находится в залоге у ПАО Банк ВТБ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Ли Герман Хак-Черевич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10.12.1959</w:t>
              <w:br/>
              <w:t>Место рождения: ст. Папского с/с Папского района Наманганской области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445556, Самарская обл., Приволжский р-н, с. Спасское, ул. Галактионовская, д. 122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182-004-744 35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633035784822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Ли Герман Хак-Черевич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40817810550205864354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обл., Приволжский р-н, с. Спасское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Ли Герман Хак-Черевич (дата рождения: 10.12.1959 г., место рождения: ст. Папского с/с Папского района Наманганской области, СНИЛС 182-004-744 35, ИНН 633035784822, регистрация по месту жительства: ст. Папского с/с Папского района Наманганской области) в лице  в лице финансового управляющего: Коваленко Артём Сергеевич, действует на основании решения Арбитражный суд Самарской области от 06.10.2025г.  по делу №А55-26574/2025,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ЛАДА ГРАНТА (LADA GRANTA).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XTA219140R0524226. Год выпуска: 2023. Кузов № XTA219140R0524226. Цвет кузова: белый.  Модель, № двигателя: 11182 7215736.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Автомобиль после ДТП, имеются многочисленные повреждения кузова автомобиля и внутренних элементов. Имеется вмятина на капоте, сломан передний бампер и решетка радиатора, право переднее крыло, радиатор, ДВС и другие элементы. ПТС отсутствует. Имущество находится в залоге у Банка ВТБ (ПАО)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Ли Герман Хак-Черевич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10.12.1959</w:t>
              <w:br/>
              <w:t>Место рождения: ст. Папского с/с Папского района Наманганской области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445556, Самарская обл., Приволжский р-н, с. Спасское, ул. Галактионовская, д. 122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182-004-744 35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633035784822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1125</Words>
  <Characters>7905</Characters>
  <CharactersWithSpaces>8939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2026-09-25T15:34:45Z</dcterms:modified>
  <cp:revision>58</cp:revision>
  <dc:subject/>
  <dc:title/>
</cp:coreProperties>
</file>