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муниципальный район Волжский, сельское поселение Воскресенка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Земельный участок общей площадью 516.00 (+\- 16) кв.м., расположенный по адресу: Российская Федерация, Самарская область, муниципальный район Волжский, сельское поселение Воскресенка, территория СНТ СН Зори Жигулей, улица Тимирязева, земельный участок 25. Категория земель: земли сельскохозяйственного назначения. Вид разрешенного использования: коллективное садоводство. Кадастровый номер: 63:17:0404004:2447.Номер государственной регистрации: 63:17:0404004:2447-63/001/2019-2.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Солодилов Максим Викторович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40817810050221281288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муниципальный район Волжский, сельское поселение Воскресенка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Земельный участок общей площадью 516.00 (+\- 16) кв.м., расположенный по адресу: Российская Федерация, Самарская область, муниципальный район Волжский, сельское поселение Воскресенка, территория СНТ СН Зори Жигулей, улица Тимирязева, земельный участок 25. Категория земель: земли сельскохозяйственного назначения. Вид разрешенного использования: коллективное садоводство. Кадастровый номер: 63:17:0404004:2447.Номер государственной регистрации: 63:17:0404004:2447-63/001/2019-2.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75</TotalTime>
  <Application>LibreOffice/26.2.5.2$Windows_X86_64 LibreOffice_project/cd7284b4cbbfeb507e630c1aac019f4157393acb</Application>
  <AppVersion>15.0000</AppVersion>
  <Pages>4</Pages>
  <Words>1129</Words>
  <Characters>8255</Characters>
  <CharactersWithSpaces>9293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2026-09-28T16:00:17Z</dcterms:modified>
  <cp:revision>34</cp:revision>
  <dc:subject/>
  <dc:title/>
</cp:coreProperties>
</file>