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амарская область, Красноармейский р-н, п. Гражданский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Доронин Сергей Анатольевич (дата рождения: 04.12.1975 г., место рождения: Самарская область Красноармейский р-он п. Гражданский, СНИЛС 025-807-785-68, ИНН 637500629405 , регистрация по месту жительства: Самарская область Красноармейский р-он п. Гражданский) в лице  в лице финансового управляющего: Садчикова Юлия Викторовна, действует на основании решения Арбитражный суд Самарской области от 08.04.2026г.  по делу №А55-7629/2026,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LADA 219410 LADA GRANTA. Идентификационный номер (VIN): XTA219410L0162523. Год выпуска: 2019. Номер кузова: XTA219410L0162523. Номер двигателя: 11186 6859133. Цвет кузова: золотисто-коричневый.  Мощность двигателя, л.с. (кВт): 87 (64). Рабочий объем двигателя, куб. см: 1596. Неисправен бензонасос, аккумулятор разряжен. Имущество находится в залоге у АО «Азиатско-Тихоокеанский Банк»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На Имущество зарегистрировано ограничение (обременение) права: Имущество находится в залоге у АО «Азиатско-Тихоокеанский Банк»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Доронин Сергей Анатольевич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04.12.1975</w:t>
              <w:br/>
              <w:t>Место рождения: Самарская область Красноармейский р-он п. Гражданский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446151, Самарская область, Красноармейский р-н, п. Гражданский, ул. Медицинская, д. 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025-807-785-68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637500629405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Доронин Сергей Анатольевич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40817810950223859174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амарская область, Красноармейский р-н, п. Гражданский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Доронин Сергей Анатольевич (дата рождения: 04.12.1975 г., место рождения: Самарская область Красноармейский р-он п. Гражданский, СНИЛС 025-807-785-68, ИНН 637500629405 , регистрация по месту жительства: Самарская область Красноармейский р-он п. Гражданский) в лице  в лице финансового управляющего: Садчикова Юлия Викторовна, действует на основании решения Арбитражный суд Самарской области от 08.04.2026г.  по делу №А55-7629/2026,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LADA 219410 LADA GRANTA. Идентификационный номер (VIN): XTA219410L0162523. Год выпуска: 2019. Номер кузова: XTA219410L0162523. Номер двигателя: 11186 6859133. Цвет кузова: золотисто-коричневый.  Мощность двигателя, л.с. (кВт): 87 (64). Рабочий объем двигателя, куб. см: 1596. Неисправен бензонасос, аккумулятор разряжен. Имущество находится в залоге у АО «Азиатско-Тихоокеанский Банк»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Доронин Сергей Анатольевич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04.12.1975</w:t>
              <w:br/>
              <w:t>Место рождения: Самарская область Красноармейский р-он п. Гражданский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446151, Самарская область, Красноармейский р-н, п. Гражданский, ул. Медицинская, д. 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025-807-785-68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637500629405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LibreOffice/26.2.5.2$Windows_X86_64 LibreOffice_project/cd7284b4cbbfeb507e630c1aac019f4157393acb</Application>
  <AppVersion>15.0000</AppVersion>
  <Pages>4</Pages>
  <Words>1085</Words>
  <Characters>7848</Characters>
  <CharactersWithSpaces>8846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2026-10-06T16:19:35Z</dcterms:modified>
  <cp:revision>58</cp:revision>
  <dc:subject/>
  <dc:title/>
</cp:coreProperties>
</file>