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Саха (Якутия), г. Якутск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Павлова (ранее Иларова) Анастасия Александровна (дата рождения: 13.11.1998 г., место рождения: гор. Якутск Республика Саха (Якутия), СНИЛС 148-479-019 01, ИНН 143533690506, регистрация по месту жительства: гор. Якутск Республика Саха (Якутия)) в лице  в лице финансового управляющего: Садчикова Юлия Викторовна, действует на основании решения Арбитражный суд Республики Саха (Якутия) от 03.12.2025г.  по делу №А58-10302/2025,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ТОЙОТА МАРК 2.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Отсутствует. Год выпуска: 2001. Номер двигателя: 6860054. Номер кузова: GX1106020621. Цвет кузова: серый. Мощность двигателя, л.с. (кВт): 160 (117). Рабочий объем двигателя, куб. см.: 1988. Тип двигателя: бензиновый. Экологический класс: второй. Разрешенная максимальная масса, кг: 1665. Масса без нагрузки, кг.: 1390.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Принадлежит должнику на праве совместной собственности супругов.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Отсутствует передний бампер. Имеется вмятина на водительской двери. задний бампер сломан. По кузову имеются следы ржавчины, сколы и царапины на ЛКП. Требуется ремонт элементов ходовой части.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Павлова (ранее Иларова) Анастасия Александровна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13.11.1998</w:t>
              <w:br/>
              <w:t>Место рождения: гор. Якутск Республика Саха (Якутия)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677001, Республика Саха (Якутия), г. Якутск, ул. 50 лет Советской Армии, д. 4, кв. 12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148-479-019 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143533690506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Павлова Анастасия Александровна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40817810750220024911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Республика Саха (Якутия), г. Якутск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Павлова (ранее Иларова) Анастасия Александровна (дата рождения: 13.11.1998 г., место рождения: гор. Якутск Республика Саха (Якутия), СНИЛС 148-479-019 01, ИНН 143533690506, регистрация по месту жительства: гор. Якутск Республика Саха (Якутия)) в лице  в лице финансового управляющего: Садчикова Юлия Викторовна, действует на основании решения Арбитражный суд Республики Саха (Якутия) от 03.12.2025г.  по делу №А58-10302/2025,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ТОЙОТА МАРК 2.Принадлежит должнику на праве совместной собственности супругов.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Павлова (ранее Иларова) Анастасия Александровна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Паспорт.pdf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13.11.1998</w:t>
              <w:br/>
              <w:t>Место рождения: гор. Якутск Республика Саха (Якутия)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677001, Республика Саха (Якутия), г. Якутск, ул. 50 лет Советской Армии, д. 4, кв. 12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148-479-019 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143533690506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1111</Words>
  <Characters>7790</Characters>
  <CharactersWithSpaces>8808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2026-10-09T14:28:01Z</dcterms:modified>
  <cp:revision>58</cp:revision>
  <dc:subject/>
  <dc:title/>
</cp:coreProperties>
</file>