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г. Санкт-Петербург, г. Красное Село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Курбанова Айшат Багомедовна (дата рождения: 14.09.1968 г., место рождения: с. Цизгари Дахадаевского района Дагестанской АССР, СНИЛС 113-825-520 34, ИНН 051503363519, регистрация по месту жительства: с. Цизгари Дахадаевского района Дагестанской АССР) в лице  в лице финансового управляющего: Садчикова Юлия Викторовна, действует на основании решения Арбитражный суд города Санкт-Петербурга и Ленинградской области от 16.02.2026г.  по делу №А56-132091/2025,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Ауди А3.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WAUZZZ8V5EA034029. Год выпуска: 2013. Модель, № двигателя: CX3 020351. Кузов № WAUZZZ8V5EA034029. Цвет кузова: белый. Мощность двигателя, л.с. (кВт): 122 (89.7). Рабочий объем двигателя, куб. см: 1395.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ДВС требует ремонта, турбина требует замены. Имущество находится в залоге у ПАО Банк ВТБ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ПАО Банк ВТБ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Курбанова Айшат Багомедовна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14.09.1968</w:t>
              <w:br/>
              <w:t>Место рождения: с. Цизгари Дахадаевского района Дагестанской АССР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368559, респ. Дагестан, р-н Каякентский, с. Башлыкент, ул. Шахбанова, д. 39 (адрес регистрации по месту пребывания: 198324, г. Санкт-Петербург, г. Красное Село, ул. Бронетанковая, д. 11, корп. 2а, кв. 59)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113-825-520 34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051503363519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Курбанова Айшат Багомедовна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40817810950222293537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г. Санкт-Петербург, г. Красное Село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Курбанова Айшат Багомедовна (дата рождения: 14.09.1968 г., место рождения: с. Цизгари Дахадаевского района Дагестанской АССР, СНИЛС 113-825-520 34, ИНН 051503363519, регистрация по месту жительства: с. Цизгари Дахадаевского района Дагестанской АССР) в лице  в лице финансового управляющего: Садчикова Юлия Викторовна, действует на основании решения Арбитражный суд города Санкт-Петербурга и Ленинградской области от 16.02.2026г.  по делу №А56-132091/2025,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Ауди А3.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WAUZZZ8V5EA034029. Год выпуска: 2013. Модель, № двигателя: CX3 020351. Кузов № WAUZZZ8V5EA034029. Цвет кузова: белый. Мощность двигателя, л.с. (кВт): 122 (89.7). Рабочий объем двигателя, куб. см: 1395.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ДВС требует ремонта, турбина требует замены. Имущество находится в залоге у ПАО Банк ВТБ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Курбанова Айшат Багомедовна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14.09.1968</w:t>
              <w:br/>
              <w:t>Место рождения: с. Цизгари Дахадаевского района Дагестанской АССР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368559, респ. Дагестан, р-н Каякентский, с. Башлыкент, ул. Шахбанова, д. 39 (адрес регистрации по месту пребывания: 198324, г. Санкт-Петербург, г. Красное Село, ул. Бронетанковая, д. 11, корп. 2а, кв. 59)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113-825-520 34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051503363519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252</TotalTime>
  <Application>LibreOffice/26.2.5.2$Windows_X86_64 LibreOffice_project/cd7284b4cbbfeb507e630c1aac019f4157393acb</Application>
  <AppVersion>15.0000</AppVersion>
  <Pages>4</Pages>
  <Words>1131</Words>
  <Characters>7921</Characters>
  <CharactersWithSpaces>8959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2026-10-09T13:12:41Z</dcterms:modified>
  <cp:revision>58</cp:revision>
  <dc:subject/>
  <dc:title/>
</cp:coreProperties>
</file>