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Ханты-Мансийский автономный округ - Югра, г. Нижневартовск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Воробьева (ранее Ахметова) Арина Алмазовна (дата рождения: 08.01.1998 г., место рождения: Нижневартовск Тюменская область, СНИЛС 164-981-300 91, ИНН 860333470242, регистрация по месту жительства: Нижневартовск Тюменская область) в лице  в лице финансового управляющего: Коваленко Артём Сергеевич, действует на основании решения Арбитражный суд Ханты-Мансийского автономного округа – Югры от 12.05.2025г.  по делу №А75-4779/2025,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вартира общей площадью 38.60 кв.м., расположенная по адресу: Ханты-Мансийский автономный округ - Югра, г. Нижневартовск, ул. Нововартовская, д. 8, кв. 32. Кадастровый номер: 86:11:0501001:893.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Номер государственной регистрации: 86:11:0501001:893-86/052/2023-4. 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АО "ТБанк"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Воробьева (ранее Ахметова) Арина Алмазовна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08.01.1998</w:t>
              <w:br/>
              <w:t>Место рождения: Нижневартовск Тюменская область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628611, Ханты-Мансийский автономный округ – Югра, г. Нижневартовск, ул. Пермская, д. 16, кв. 199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164-981-300 91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860333470242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Воробьева Арина Алмазовна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40817810450201279713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Ханты-Мансийский автономный округ - Югра, г. Нижневартовск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Воробьева (ранее Ахметова) Арина Алмазовна (дата рождения: 08.01.1998 г., место рождения: Нижневартовск Тюменская область, СНИЛС 164-981-300 91, ИНН 860333470242, регистрация по месту жительства: Нижневартовск Тюменская область) в лице  в лице финансового управляющего: Коваленко Артём Сергеевич, действует на основании решения Арбитражный суд Ханты-Мансийского автономного округа – Югры от 12.05.2025г.  по делу №А75-4779/2025,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вартира общей площадью 38.60 кв.м., расположенная по адресу: Ханты-Мансийский автономный округ - Югра, г. Нижневартовск, ул. Нововартовская, д. 8, кв. 32. Кадастровый номер: 86:11:0501001:893.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 xml:space="preserve">Номер государственной регистрации: 86:11:0501001:893-86/052/2023-4. 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Воробьева (ранее Ахметова) Арина Алмазовна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08.01.1998</w:t>
              <w:br/>
              <w:t>Место рождения: Нижневартовск Тюменская область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628611, Ханты-Мансийский автономный округ – Югра, г. Нижневартовск, ул. Пермская, д. 16, кв. 199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164-981-300 91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860333470242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1084</Words>
  <Characters>7849</Characters>
  <CharactersWithSpaces>8846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2026-10-08T16:23:09Z</dcterms:modified>
  <cp:revision>34</cp:revision>
  <dc:subject/>
  <dc:title/>
</cp:coreProperties>
</file>