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 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Мокеев Василий Александрович (дата рождения: 12.06.1988 г., место рождения: гор. Новокуйбышевск Куйбышевской обл., СНИЛС 101-895-591 62, ИНН 633010015230, регистрация по месту жительства: гор. Новокуйбышевск Куйбышевской обл.) в лице  в лице финансового управляющего: Садчикова Юлия Викторовна, действует на основании решения Арбитражный суд Самарской области от 01.12.2025г.  по делу №А55-39852/2025,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Земельный участок общей площадью 500.00 кв.м., расположенный по адресу: Местоположение установлено относительно ориентира, расположенного в границах участка. Почтовый адрес ориентира: Самарская область, г. Новокуйбышевск, в районе пионерского лагеря "Огонек" СДТ "Огонек" НК НПЗ , участок № 31, линия 21. Категория земель: Земли населенных пунктов. Вид разрешенного использования: для садово-дачного участка.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Граница земельного участка не установлена в соответствии с требованиями земельного законодательства.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Кадастровый номер: 63:04:0401015:621.Номер государственной регистрации:63-63-04/502/2013-842.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Мокеев Василий Александрович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12.06.1988</w:t>
              <w:br/>
              <w:t>Место рождения: гор. Новокуйбышевск Куйбышевской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446213, Самарская область, г. Новокуйбышевск, ул. Дзержинского, д. 4, кв. 122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101-895-591 62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633010015230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Мокеев Василий Александрович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40817810150220024922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 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Мокеев Василий Александрович (дата рождения: 12.06.1988 г., место рождения: гор. Новокуйбышевск Куйбышевской обл., СНИЛС 101-895-591 62, ИНН 633010015230, регистрация по месту жительства: гор. Новокуйбышевск Куйбышевской обл.) в лице  в лице финансового управляющего: Садчикова Юлия Викторовна, действует на основании решения Арбитражный суд Самарской области от 01.12.2025г.  по делу №А55-39852/2025,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Земельный участок общей площадью 500.00 кв.м., расположенный по адресу: Местоположение установлено относительно ориентира, расположенного в границах участка. Почтовый адрес ориентира: Самарская область, г. Новокуйбышевск, в районе пионерского лагеря "Огонек" СДТ "Огонек" НК НПЗ , участок № 31, линия 21. Категория земель: Земли населенных пунктов. Вид разрешенного использования: для садово-дачного участка.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Граница земельного участка не установлена в соответствии с требованиями земельного законодательства.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Кадастровый номер: 63:04:0401015:621.Номер государственной регистрации:63-63-04/502/2013-842.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Мокеев Василий Александрович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12.06.1988</w:t>
              <w:br/>
              <w:t>Место рождения: гор. Новокуйбышевск Куйбышевской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446213, Самарская область, г. Новокуйбышевск, ул. Дзержинского, д. 4, кв. 122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101-895-591 62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633010015230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LibreOffice/26.2.5.2$Windows_X86_64 LibreOffice_project/cd7284b4cbbfeb507e630c1aac019f4157393acb</Application>
  <AppVersion>15.0000</AppVersion>
  <Pages>4</Pages>
  <Words>1159</Words>
  <Characters>8394</Characters>
  <CharactersWithSpaces>9458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2026-10-12T16:25:05Z</dcterms:modified>
  <cp:revision>34</cp:revision>
  <dc:subject/>
  <dc:title/>
</cp:coreProperties>
</file>