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Орловская область, г. Ливны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Заховаев Дмитрий Сергеевич (дата рождения: 07.04.1984 г., место рождения: г. Ливны Орловской обл., СНИЛС 092-280-961 77, ИНН 570201639469, регистрация по месту жительства: г. Ливны Орловской обл.) в лице  в лице финансового управляющего: Садчикова Юлия Викторовна, действует на основании решения Арбитражный суд Орловской области от 17.12.2025г.  по делу №А48-8822/2025,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GREAT WALL CC6460KM25.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X9XFF3A5X8A023365. Год выпуска: 2008. Номер кузова: SGH3514. Модель, номер двигателя: 4G64S4M SGH3514.  Цвет кузова: черный. Мощность двигателя, л.с. (кВт): 126 (93). Рабочий объем двигателя, куб. см.: 2351. Тип двигателя: бензиновый на сжиженном углеводородном газе. Экологический класс: третий. Разрешенная максимальная масса, кг: 2305. Масса без нагрузки, кг.: 1884.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По кузову имеются следы ржавчины (сквозной), сколы и царапины на ЛКП. Передний бампер сломан.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Принадлежит должнику на праве совместной собственности супругов.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Заховаев Дмитрий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07.04.1984</w:t>
              <w:br/>
              <w:t>Место рождения: г. Ливны Орловской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303852, Орловская область, г. Ливны, ул. Сосновская, д. 92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092-280-961 77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570201639469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Заховаев Дмитрий Сергеевич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40817810850220519164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Орловская область, г. Ливны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Заховаев Дмитрий Сергеевич (дата рождения: 07.04.1984 г., место рождения: г. Ливны Орловской обл., СНИЛС 092-280-961 77, ИНН 570201639469, регистрация по месту жительства: г. Ливны Орловской обл.) в лице  в лице финансового управляющего: Садчикова Юлия Викторовна, действует на основании решения Арбитражный суд Орловской области от 17.12.2025г.  по делу №А48-8822/2025,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GREAT WALL CC6460KM25.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X9XFF3A5X8A023365. Год выпуска: 2008. Номер кузова: SGH3514. Модель, номер двигателя: 4G64S4M SGH3514.  Цвет кузова: черный. Мощность двигателя, л.с. (кВт): 126 (93). Рабочий объем двигателя, куб. см.: 2351. Тип двигателя: бензиновый на сжиженном углеводородном газе. Экологический класс: третий. Разрешенная максимальная масса, кг: 2305. Масса без нагрузки, кг.: 1884.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По кузову имеются следы ржавчины (сквозной), сколы и царапины на ЛКП. Передний бампер сломан.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Принадлежит должнику на праве совместной собственности супругов.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Заховаев Дмитрий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07.04.1984</w:t>
              <w:br/>
              <w:t>Место рождения: г. Ливны Орловской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303852, Орловская область, г. Ливны, ул. Сосновская, д. 92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092-280-961 77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570201639469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LibreOffice/26.2.5.2$Windows_X86_64 LibreOffice_project/cd7284b4cbbfeb507e630c1aac019f4157393acb</Application>
  <AppVersion>15.0000</AppVersion>
  <Pages>4</Pages>
  <Words>1139</Words>
  <Characters>7961</Characters>
  <CharactersWithSpaces>9007</CharactersWithSpaces>
  <Paragraphs>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2026-10-12T16:10:29Z</dcterms:modified>
  <cp:revision>58</cp:revision>
  <dc:subject/>
  <dc:title/>
</cp:coreProperties>
</file>