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Хреков Алексе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й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 xml:space="preserve"> Сергеевич (03.01.1987 г.р., место рождения: гор. Петропавловск-Камчатский, регистрация: 683042, Россия, Камчатский край, г. Петропавловск-Камчатский, ул. Дальневосточная, д. 40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2"/>
          <w:sz w:val="20"/>
          <w:szCs w:val="20"/>
          <w:lang w:val="ru-RU" w:eastAsia="ru-RU" w:bidi="ar-SA"/>
        </w:rPr>
        <w:t>, к. 2, кв. 5, ИНН 410119176464, СНИЛС 16458037481) в лице  в лице финансового управляющего: Шамина Алина Викторовна, действует на основании решения Арбитражный суд Камчатского края от 02.06.2026 г.  по делу №24-1636/2026,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СУБАРУ Легаси.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ОТСУТСТВУЕТ. Год выпуска: 1999. Модель, номер двигателя: EJ25 3588917. Номер кузова: BH9036326. Цвет кузова: бежевый зеленый. Мощность двигателя, л.с. (кВт): 167 (122,8). Рабочий объем двигателя, куб. см.: 2457. Тип двигателя: бензиновый на бензине. Разрешенная максимальная масса, кг: 1725. Масса без нагрузки, кг.: 1450.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ходу. По кузову имеются следы ржавчины, сколы и царапины на ЛКП. Разбито лобовое стекло.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в залоге МКК Фонд поддержки предпринимательства.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ПАО «БыстроБанк»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7"/>
        <w:gridCol w:w="4683"/>
      </w:tblGrid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Хреков Алексей Сергеевич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Регистрация по месту жительства / фактическое место жительства: 683042, Россия, Камчатский край, г. Петропавловск-Камчатский, ул. Дальневосточная, д. 40, к. 2, кв. 5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СНИЛС: 16458037481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ИНН: 410119176464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Хреков Алексей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40817810550231830886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Хреков Алексе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й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 xml:space="preserve"> Сергеевич (03.01.1987 г.р., место рождения: гор. Петропавловск-Камчатский, регистрация: 683042, Россия, Камчатский край, г. Петропавловск-Камчатский, ул. Дальневосточная, д. 40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2"/>
          <w:sz w:val="20"/>
          <w:szCs w:val="20"/>
          <w:lang w:val="ru-RU" w:eastAsia="ru-RU" w:bidi="ar-SA"/>
        </w:rPr>
        <w:t xml:space="preserve">, к. 2, кв. 5, ИНН 410119176464, СНИЛС 16458037481) в лице  в лице финансового управляющего: Шамина Алина Викторовна, действует на основании решения Арбитражный суд Камчатского края от 02.06.2026 г.  по делу №24-1636/2026,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СУБАРУ Легаси.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ОТСУТСТВУЕТ. Год выпуска: 1999. Модель, номер двигателя: EJ25 3588917. Номер кузова: BH9036326. Цвет кузова: бежевый зеленый. Мощность двигателя, л.с. (кВт): 167 (122,8). Рабочий объем двигателя, куб. см.: 2457. Тип двигателя: бензиновый на бензине. Разрешенная максимальная масса, кг: 1725. Масса без нагрузки, кг.: 1450.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ходу. По кузову имеются следы ржавчины, сколы и царапины на ЛКП. Разбито лобовое стекло.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в залоге МКК Фонд поддержки предпринимательства.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7"/>
        <w:gridCol w:w="4683"/>
      </w:tblGrid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Хреков Алексей Сергеевич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Регистрация по месту жительства / фактическое место жительства: 683042, Россия, Камчатский край, г. Петропавловск-Камчатский, ул. Дальневосточная, д. 40, к. 2, кв. 5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СНИЛС: 16458037481 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 xml:space="preserve">ИНН: 410119176464 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Style15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Style15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255</TotalTime>
  <Application>LibreOffice/26.2.5.2$Windows_X86_64 LibreOffice_project/cd7284b4cbbfeb507e630c1aac019f4157393acb</Application>
  <AppVersion>15.0000</AppVersion>
  <Pages>4</Pages>
  <Words>1116</Words>
  <Characters>7871</Characters>
  <CharactersWithSpaces>8900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2026-10-12T15:22:19Z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