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Воронежская область, муниципальный район Аннинский, городское поселение Аннинское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Козина (ранее Колесникова) Надежда Анатольевна (дата рождения: 01.11.1973 г., место рождения: с. Садовое Ивановский р-н Амурская обл., СНИЛС 123-930-446 40, ИНН 281600311567, регистрация по месту жительства: с. Садовое Ивановский р-н Амурская обл.) в лице  в лице финансового управляющего: Коваленко Артём Сергеевич, действует на основании решения Арбитражный суд Краснодарского края от 22.05.2025г.  по делу №А32-10988/2025,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1294.00 (+/- 12.59) кв.м., расположенный по адресу: Воронежская область, муниципальный район Аннинский, городское поселение Аннинское, поселок городского типа Анна, улица Желанная, земельный участок 37. Категория земель: земли населенных пунктов. Вид разрешенного использования: под индивидуальную жилую застройку.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Кадастровый номер: 36:01:0010809:28.Номер государственной регистрации: 36:01:0010809:28-36/071/2020-5.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Принадлежит должнику на праве совместной собственности супругов.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Имеются постройки, не зарегистрированные в государственных органах федеральной службы государственной регистрации, кадастра и картографии (Росреестр).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Козина (ранее Колесникова) Надежда Анатольевна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01.11.1973</w:t>
              <w:br/>
              <w:t>Место рождения: с. Садовое Ивановский р-н Амурская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353616, Краснодарский край, р-н Староминский, х.Западный Сосык, д.77 (регистрация по месту жительства: 396250, Воронежская область,  район Аннинский, пгт Анна, ул.Советская,д.306)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123-930-446 40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281600311567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Козина Надежда Анатольевна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40817810550201640268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Воронежская область, муниципальный район Аннинский, городское поселение Аннинское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Козина (ранее Колесникова) Надежда Анатольевна (дата рождения: 01.11.1973 г., место рождения: с. Садовое Ивановский р-н Амурская обл., СНИЛС 123-930-446 40, ИНН 281600311567, регистрация по месту жительства: с. Садовое Ивановский р-н Амурская обл.) в лице  в лице финансового управляющего: Коваленко Артём Сергеевич, действует на основании решения Арбитражный суд Краснодарского края от 22.05.2025г.  по делу №А32-10988/2025,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1294.00 (+/- 12.59) кв.м., расположенный по адресу: Воронежская область, муниципальный район Аннинский, городское поселение Аннинское, поселок городского типа Анна, улица Желанная, земельный участок 37. Категория земель: земли населенных пунктов. Вид разрешенного использования: под индивидуальную жилую застройку.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Кадастровый номер: 36:01:0010809:28.Номер государственной регистрации: 36:01:0010809:28-36/071/2020-5.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Принадлежит должнику на праве совместной собственности супругов.</w:t>
            </w:r>
          </w:p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Имеются постройки, не зарегистрированные в государственных органах федеральной службы государственной регистрации, кадастра и картографии (Росреестр).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Козина (ранее Колесникова) Надежда Анатольевна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01.11.1973</w:t>
              <w:br/>
              <w:t>Место рождения: с. Садовое Ивановский р-н Амурская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353616, Краснодарский край, р-н Староминский, х.Западный Сосык, д.77 (регистрация по месту жительства: 396250, Воронежская область,  район Аннинский, пгт Анна, ул.Советская,д.306)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123-930-446 40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281600311567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76</TotalTime>
  <Application>LibreOffice/26.2.5.2$Windows_X86_64 LibreOffice_project/cd7284b4cbbfeb507e630c1aac019f4157393acb</Application>
  <AppVersion>15.0000</AppVersion>
  <Pages>4</Pages>
  <Words>1209</Words>
  <Characters>8848</Characters>
  <CharactersWithSpaces>9962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2026-10-13T17:09:13Z</dcterms:modified>
  <cp:revision>34</cp:revision>
  <dc:subject/>
  <dc:title/>
</cp:coreProperties>
</file>