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Климентьева Лидия Владиславовна (дата рождения: 19.08.1992 г., место рождения: пос. Мохсоголлох Орджоникидзевский район Республика Саха (Якутия), СНИЛС 130-953-310 34, ИНН 694233899399, регистрация по месту жительства: пос. Мохсоголлох Орджоникидзевский район Республика Саха (Якутия)) в лице  в лице финансового управляющего: Коваленко Артём Сергеевич, действует на основании решения Арбитражный суд Республики Саха (Якутия) от 17.04.2025г.  по делу №А58-1993/2025,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в праве 1/18 на жилой дом общей площадью  82.80 кв.м., расположенный по адресу: Республика Саха (Якутия), г Якутск, мкр. Ытык-Кюель, д. А17/1. Кадастровый номер: 14:36:106088:385. Номер государственной регистрации: 14:36:106088:385-14/115/2022-6.Доля в праве 1/18 на объект вспомогательного использования общей площадь 10.00 кв.м., расположенное по адресу: Республика Саха (Якутия), г Якутск, д А17/1. Кадастровый номер: 14:36:106088:404. Номер государственной регистрации:  14:36:106088:404-14/115/2023-3.Доля в праве 1/18 на земельный участок общей площадью 1210.00 (+/- 7) кв.м., расположенный по адресу: Республика Саха (Якутия), г Якутск, р-нПтицефабрики. Кадастровый номер: 14:36:106088:115. Номер государственной регистрации: 14:36:106088:115-14/115/2022-7.Категория земель: земли населенных пунктов. Вид разрешенного использования: под дачу.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Климентьева Лидия Владиславовна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19.08.1992</w:t>
              <w:br/>
              <w:t>Место рождения: пос. Мохсоголлох Орджоникидзевский район Республика Саха (Якутия)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677010, Республика Саха (Якутия), гор. Якутск, мкр. Птицефабрика, д. 12, к. 3, кв. 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130-953-310 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694233899399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Климентьева Лидия Владиславовна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40817810050200558835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Климентьева Лидия Владиславовна (дата рождения: 19.08.1992 г., место рождения: пос. Мохсоголлох Орджоникидзевский район Республика Саха (Якутия), СНИЛС 130-953-310 34, ИНН 694233899399, регистрация по месту жительства: пос. Мохсоголлох Орджоникидзевский район Республика Саха (Якутия)) в лице  в лице финансового управляющего: Коваленко Артём Сергеевич, действует на основании решения Арбитражный суд Республики Саха (Якутия) от 17.04.2025г.  по делу №А58-1993/2025,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в праве 1/18 на жилой дом общей площадью  82.80 кв.м., расположенный по адресу: Республика Саха (Якутия), г Якутск, мкр. Ытык-Кюель, д. А17/1. Кадастровый номер: 14:36:106088:385. Номер государственной регистрации: 14:36:106088:385-14/115/2022-6.Доля в праве 1/18 на объект вспомогательного использования общей площадь 10.00 кв.м., расположенное по адресу: Республика Саха (Якутия), г Якутск, д А17/1. Кадастровый номер: 14:36:106088:404. Номер государственной регистрации:  14:36:106088:404-14/115/2023-3.Доля в праве 1/18 на земельный участок общей площадью 1210.00 (+/- 7) кв.м., расположенный по адресу: Республика Саха (Якутия), г Якутск, р-нПтицефабрики. Кадастровый номер: 14:36:106088:115. Номер государственной регистрации: 14:36:106088:115-14/115/2022-7.Категория земель: земли населенных пунктов. Вид разрешенного использования: под дачу.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Климентьева Лидия Владиславовна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19.08.1992</w:t>
              <w:br/>
              <w:t>Место рождения: пос. Мохсоголлох Орджоникидзевский район Республика Саха (Якутия)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677010, Республика Саха (Якутия), гор. Якутск, мкр. Птицефабрика, д. 12, к. 3, кв. 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130-953-310 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694233899399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1245</Words>
  <Characters>9011</Characters>
  <CharactersWithSpaces>10169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2026-10-14T15:46:11Z</dcterms:modified>
  <cp:revision>34</cp:revision>
  <dc:subject/>
  <dc:title/>
</cp:coreProperties>
</file>