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Ипатенко Анастасия Ивановна (дата рождения: 17.11.1979 г., место рождения: г. Петропавловск-Камчатский Камчатская обл., СНИЛС 096-220-600 53, ИНН 410118265658, регистрация по месту жительства: г. Петропавловск-Камчатский Камчатская обл.) в лице  в лице финансового управляющего: Минаков Станислав Константинович, действует на основании решения Арбитражный суд Камчатского края от 27.02.2025г.  по делу №А24-490/2025,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  <w:t>Доля в праве 1/2 на квартиру общей площадью 48.00 кв.м., расположенную по адресу: Камчатский край, г. Петропавловск-Камчатский, ул. Зеленая роща, д. 2, кв. 42. Кадастровый номер: 41:01:0010129:1761.Номер государственной регистрации: 41:01:0010129:1761-41/008/2021-5.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Ипатенко Анастасия Ивановна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17.11.1979</w:t>
              <w:br/>
              <w:t>Место рождения: г. Петропавловск-Камчатский Камчатская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683030, Камчатский край, г. Петропавловск-Камчатский,  ул. Зеленая Роща д.2, кв. 42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096-220-600 53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410118265658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Ипатенко Анастасия Ивановна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40817810050192022835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Минаков Станислав Константинович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Камчатский край, г. Петропавловск-Камчатский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Ипатенко Анастасия Ивановна (дата рождения: 17.11.1979 г., место рождения: г. Петропавловск-Камчатский Камчатская обл., СНИЛС 096-220-600 53, ИНН 410118265658, регистрация по месту жительства: г. Петропавловск-Камчатский Камчатская обл.) в лице  в лице финансового управляющего: Минаков Станислав Константинович, действует на основании решения Арбитражный суд Камчатского края от 27.02.2025г.  по делу №А24-490/2025,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Доля в праве 1/2 на квартиру общей площадью 48.00 кв.м., расположенную по адресу: Камчатский край, г. Петропавловск-Камчатский, ул. Зеленая роща, д. 2, кв. 42. Кадастровый номер: 41:01:0010129:1761.Номер государственной регистрации: 41:01:0010129:1761-41/008/2021-5.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Ипатенко Анастасия Ивановна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17.11.1979</w:t>
              <w:br/>
              <w:t>Место рождения: г. Петропавловск-Камчатский Камчатская обл.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683030, Камчатский край, г. Петропавловск-Камчатский,  ул. Зеленая Роща д.2, кв. 42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096-220-600 53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410118265658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Минаков Станислав Константинович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1087</Words>
  <Characters>7871</Characters>
  <CharactersWithSpaces>8869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2026-10-15T16:49:42Z</dcterms:modified>
  <cp:revision>34</cp:revision>
  <dc:subject/>
  <dc:title/>
</cp:coreProperties>
</file>