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Российская Федерация, Республика Калмыкия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Лазаренко (ранее Гудина ) Анастасия Сергеевна (дата рождения: 04.09.1997 г., место рождения: г. Элиста, СНИЛС 149-763-289 17, ИНН 081600384231 , регистрация по месту жительства: г. Элиста) в лице  в лице финансового управляющего: Садчикова Юлия Викторовна, действует на основании решения Арбитражный суд Республики Калмыкия от 17.02.2026г.  по делу №А22-143/2026,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Нежилое помещение (гараж) общей площадью 35.10 кв.м., расположенное по адресу:  Российская Федерация, Республика Калмыкия, город Элиста, 5 микрорайон, ГСК "Дружба", № 53.Кадастровый номер: 08:14:000000:2282.Номер государственной регистрации: 08:14:000000:2282-08/044/2022-3.Земельный участок площадью 21.00 (+/- 1.6) кв.м., расположенный по адресу: Российская Федерация, Республика Калмыкия, г. Элиста, 5 микрорайон, ГСК " Дружба", гараж 53. Кадастровый номер: 08:14:032004:53. Номер государственной регистрации: 08:14:032004:53-08/044/2022-2.Категория земель: земли населенных пунктов. Вид разрешенного использования: гараж.Принадлежит должнику на праве совместной собственности супругов.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Лазаренко (ранее Гудина ) Анастасия Сергеевна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04.09.1997</w:t>
              <w:br/>
              <w:t>Место рождения: г. Элиста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358000, Республика Калмыкия, г. Элиста, 2 микрорайон, д. 38, кв. 28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149-763-289 17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081600384231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Лазаренко Анастасия Сергеевна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40817810750222347146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Российская Федерация, Республика Калмыкия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Лазаренко (ранее Гудина ) Анастасия Сергеевна (дата рождения: 04.09.1997 г., место рождения: г. Элиста, СНИЛС 149-763-289 17, ИНН 081600384231 , регистрация по месту жительства: г. Элиста) в лице  в лице финансового управляющего: Садчикова Юлия Викторовна, действует на основании решения Арбитражный суд Республики Калмыкия от 17.02.2026г.  по делу №А22-143/2026,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Нежилое помещение (гараж) общей площадью 35.10 кв.м., расположенное по адресу:  Российская Федерация, Республика Калмыкия, город Элиста, 5 микрорайон, ГСК "Дружба", № 53.Кадастровый номер: 08:14:000000:2282.Номер государственной регистрации: 08:14:000000:2282-08/044/2022-3.Земельный участок площадью 21.00 (+/- 1.6) кв.м., расположенный по адресу: Российская Федерация, Республика Калмыкия, г. Элиста, 5 микрорайон, ГСК " Дружба", гараж 53. Кадастровый номер: 08:14:032004:53. Номер государственной регистрации: 08:14:032004:53-08/044/2022-2.Категория земель: земли населенных пунктов. Вид разрешенного использования: гараж.Принадлежит должнику на праве совместной собственности супругов.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Лазаренко (ранее Гудина ) Анастасия Сергеевна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04.09.1997</w:t>
              <w:br/>
              <w:t>Место рождения: г. Элиста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358000, Республика Калмыкия, г. Элиста, 2 микрорайон, д. 38, кв. 28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149-763-289 17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081600384231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1169</Words>
  <Characters>8447</Characters>
  <CharactersWithSpaces>9527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2026-10-15T15:31:18Z</dcterms:modified>
  <cp:revision>34</cp:revision>
  <dc:subject/>
  <dc:title/>
</cp:coreProperties>
</file>