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Курская обл., Золотухинский р-н, д. 2-е Конево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Шеховцов Михаил Евгеньевич (дата рождения: 03.02.1971 г., место рождения: с. Конево Золотухинский район Курская область, СНИЛС 030-490-733 22, ИНН 460700508769, регистрация по месту жительства: с. Конево Золотухинский район Курская область) в лице  в лице финансового управляющего: Кириллов Артём Григорьевич, действует на основании решения Арбитражный суд Курской области от 08.08.2024г.  по делу №А35-5794/2024,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2500.00 кв.м., расположенный по адресу: Курская обл., Золотухинский р-н, д. 2-е Конево. Категория земель: земли населенных пунктов. Вид разрешенного использования: для ведения личного подсобного хозяйства. Кадастровый номер: 46:07:160301:73.Номер государственной регистрации: 46:07:160301:73-46/061/2026-6.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В ЕГРН отсутствуют сведения о местоположении границ земельного участка.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Шеховцов Михаил Евгеньевич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03.02.1971</w:t>
              <w:br/>
              <w:t>Место рождения: с. Конево Золотухинский район Курская область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306020, Курская область, Золотухинский район,  д. Лиман, д. 10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030-490-733 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460700508769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Шеховцов Михаил Евгеньевич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 40817810450181835442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Кириллов Артём Григорьевич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Курская обл., Золотухинский р-н, д. 2-е Конево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Шеховцов Михаил Евгеньевич (дата рождения: 03.02.1971 г., место рождения: с. Конево Золотухинский район Курская область, СНИЛС 030-490-733 22, ИНН 460700508769, регистрация по месту жительства: с. Конево Золотухинский район Курская область) в лице  в лице финансового управляющего: Кириллов Артём Григорьевич, действует на основании решения Арбитражный суд Курской области от 08.08.2024г.  по делу №А35-5794/2024,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2500.00 кв.м., расположенный по адресу: Курская обл., Золотухинский р-н, д. 2-е Конево. Категория земель: земли населенных пунктов. Вид разрешенного использования: для ведения личного подсобного хозяйства. Кадастровый номер: 46:07:160301:73.Номер государственной регистрации: 46:07:160301:73-46/061/2026-6.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В ЕГРН отсутствуют сведения о местоположении границ земельного участка.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Шеховцов Михаил Евгеньевич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03.02.1971</w:t>
              <w:br/>
              <w:t>Место рождения: с. Конево Золотухинский район Курская область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306020, Курская область, Золотухинский район,  д. Лиман, д. 10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030-490-733 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460700508769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Кириллов Артём Григорьевич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1093</Words>
  <Characters>7803</Characters>
  <CharactersWithSpaces>8808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2026-09-07T16:37:37Z</dcterms:modified>
  <cp:revision>58</cp:revision>
  <dc:subject/>
  <dc:title/>
</cp:coreProperties>
</file>