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Камчатский край, г. Петропавловск-Камчатский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Никитин Николай Николаевич (дата рождения: 28.09.1964 г., место рождения: гор. Петропавловск-Камчатский, СНИЛС 046-486-074 79, ИНН 410115450998, регистрация по месту жительства: гор. Петропавловск-Камчатский) в лице  в лице финансового управляющего: Коваленко Артём Сергеевич, действует на основании решения Арбитражный суд Камчатского края от 24.06.2025г.  по делу №А24-2465/2025,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ТОЙОТА МАСТЕР ЭЙС СУРФ.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Отсутствует. Год выпуска: 1989. Номер кузова: CR305122025. Номер двигателя: 2451782. Цвет кузова: серый-темно-серый. Экологический класс: нулевой. Разрешенная максимальная масса, кг: 2000. Масса без нагрузки, кг.: 1690.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Автомобиль не на ходу. Двигатель не заводится. По кузову имеются следы ржавчины, сколы и царапины на ЛКП. Требуется ремонт элементов ходовой части.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Никитин Николай Николаевич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28.09.1964</w:t>
              <w:br/>
              <w:t>Место рождения: гор. Петропавловск-Камчатский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683032, Камчатский край, г. Петропавловск-Камчатский, ул. Лизы Чайкиной, д. 17, кв. 54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046-486-074 79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410115450998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Никитин Николай Николаевич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40817810250202544511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Коваленко Артём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Камчатский край, г. Петропавловск-Камчатский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Никитин Николай Николаевич (дата рождения: 28.09.1964 г., место рождения: гор. Петропавловск-Камчатский, СНИЛС 046-486-074 79, ИНН 410115450998, регистрация по месту жительства: гор. Петропавловск-Камчатский) в лице  в лице финансового управляющего: Коваленко Артём Сергеевич, действует на основании решения Арбитражный суд Камчатского края от 24.06.2025г.  по делу №А24-2465/2025,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ТОЙОТА МАСТЕР ЭЙС СУРФ.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Отсутствует. Год выпуска: 1989. Номер кузова: CR305122025. Номер двигателя: 2451782. Цвет кузова: серый-темно-серый. Экологический класс: нулевой. Разрешенная максимальная масса, кг: 2000. Масса без нагрузки, кг.: 1690.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Автомобиль не на ходу. Двигатель не заводится. По кузову имеются следы ржавчины, сколы и царапины на ЛКП. Требуется ремонт элементов ходовой части.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Никитин Николай Николаевич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28.09.1964</w:t>
              <w:br/>
              <w:t>Место рождения: гор. Петропавловск-Камчатский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683032, Камчатский край, г. Петропавловск-Камчатский, ул. Лизы Чайкиной, д. 17, кв. 54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046-486-074 79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410115450998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Коваленко Артём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1095</Words>
  <Characters>7811</Characters>
  <CharactersWithSpaces>8813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2026-09-08T15:51:53Z</dcterms:modified>
  <cp:revision>58</cp:revision>
  <dc:subject/>
  <dc:title/>
</cp:coreProperties>
</file>