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Хреков Андрей Сергеевич  (дата рождения: 28.01.1999 г., место рождения: гор. Петропавловск-Камчатский , СНИЛС 187-711-405 89, ИНН 410125327200, регистрация по месту жительства: гор. Петропавловск-Камчатский ) в лице  в лице финансового управляющего: Шамина Алина Викторовна, действует на основании решения Арбитражный суд Камчатского края от 05.05.2026г.  по делу №А24-1405/2026,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НИССАН МАРЧ. Идентификационный номер (VIN): Отсутствует. Год выпуска: 2002. Модель, номер двигателя: 316345. Номер кузова: BNK12005030. Мощность двигателя, л.с. (кВт):  97 (72). Рабочий объем двигателя, куб. см.: 1386. Тип двигателя: бензиновый. Масса без нагрузки, кг.: 1020. По кузову имеются следы ржавчины, сколы и царапины на ЛКП. Имущество в залоге МК "Камчатский государственный фонд поддержки предпринимательства".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в залоге МК "Камчатский государственный фонд поддержки предпринимательства".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Хреков Андрей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28.01.1999</w:t>
              <w:br/>
              <w:t>Место рождения: гор. Петропавловск-Камчатский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683038, Камчатский край, г. Петропавловск- Камчатский, ул. Кирдищева, д. 1, кв. 31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187-711-405 89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410125327200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Хреков Андрей Сергеевич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40817810050224553065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Шамина Алина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Хреков Андрей Сергеевич  (дата рождения: 28.01.1999 г., место рождения: гор. Петропавловск-Камчатский , СНИЛС 187-711-405 89, ИНН 410125327200, регистрация по месту жительства: гор. Петропавловск-Камчатский ) в лице  в лице финансового управляющего: Шамина Алина Викторовна, действует на основании решения Арбитражный суд Камчатского края от 05.05.2026г.  по делу №А24-1405/2026,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НИССАН МАРЧ. Идентификационный номер (VIN): Отсутствует. Год выпуска: 2002. Модель, номер двигателя: 316345. Номер кузова: BNK12005030. Мощность двигателя, л.с. (кВт):  97 (72). Рабочий объем двигателя, куб. см.: 1386. Тип двигателя: бензиновый. Масса без нагрузки, кг.: 1020. По кузову имеются следы ржавчины, сколы и царапины на ЛКП. Имущество в залоге МК "Камчатский государственный фонд поддержки предпринимательства".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Хреков Андрей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28.01.1999</w:t>
              <w:br/>
              <w:t>Место рождения: гор. Петропавловск-Камчатский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683038, Камчатский край, г. Петропавловск- Камчатский, ул. Кирдищева, д. 1, кв. 31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187-711-405 89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410125327200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Шамина Алина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LibreOffice/26.2.6.3$Windows_X86_64 LibreOffice_project/8221e31b3ac356a1623c672912a3d2b492f7e3d1</Application>
  <AppVersion>15.0000</AppVersion>
  <Pages>4</Pages>
  <Words>1086</Words>
  <Characters>7755</Characters>
  <CharactersWithSpaces>8756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2026-10-19T16:48:56Z</dcterms:modified>
  <cp:revision>58</cp:revision>
  <dc:subject/>
  <dc:title/>
</cp:coreProperties>
</file>