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Самарская область, г. Новокуйбышевск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Немродов Сергей Александрович (дата рождения: 25.11.1986 г., место рождения: гор. Новокуйбышевск Куйбышевской обл., СНИЛС 124-401-491 11, ИНН 633066349072, регистрация по месту жительства: гор. Новокуйбышевск Куйбышевской обл.) в лице  в лице финансового управляющего: Садчикова Юлия Викторовна, действует на основании решения Арбитражный суд Самарской области от 03.12.2025г.  по делу №А55-38720/2025,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FORD ФОРД "ФОКУС".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(VIN): X9FKXXEEBKCR68675. Год выпуска: 2012. Модель, номер двигателя: XQDA CR68675. Номер кузова: X9FKXXEEBKCR68675. Цвет кузова: белый. Мощность двигателя, л.с. (кВт): 149,5 (110). Рабочий объем двигателя, куб. см.: 1999. Тип двигателя: бензиновый. Экологический класс: пятый. Разрешенная максимальная масса, кг: 1900. Масса без нагрузки, кг.: 1337.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Двигатель имеет течи масла, работает некорректно. Рулевая рейка в неисправном состоянии. КПП в ошибке, присутствуют удары при переключении, подергивания, требуется замена. ТНВД работает некорректно. На панели приборов горит чек. Корпус кондиционера отсутствует. Половина электрических элементов находятся в неисправном состоянии. Нет зарядки аккумулятора. Отсутствует катализатор. Салон затерт, имеет царапины, пятна, следы прожегов. По кузову имеются следы коррозии, сколы.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Немродов Сергей Александрович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25.11.1986</w:t>
              <w:br/>
              <w:t>Место рождения: гор. Новокуйбышевск Куйбышевской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446200, Самарская область, г. Новокуйбышевск, ул. 50 летия НПЗ, д. 5, кв. 7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124-401-491 11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633066349072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Немродов Сергей Александрович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40817810050220057183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Самарская область, г. Новокуйбышевск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Немродов Сергей Александрович (дата рождения: 25.11.1986 г., место рождения: гор. Новокуйбышевск Куйбышевской обл., СНИЛС 124-401-491 11, ИНН 633066349072, регистрация по месту жительства: гор. Новокуйбышевск Куйбышевской обл.) в лице  в лице финансового управляющего: Садчикова Юлия Викторовна, действует на основании решения Арбитражный суд Самарской области от 03.12.2025г.  по делу №А55-38720/2025,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FORD ФОРД "ФОКУС".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(VIN): X9FKXXEEBKCR68675. Год выпуска: 2012. Модель, номер двигателя: XQDA CR68675. Номер кузова: X9FKXXEEBKCR68675. Цвет кузова: белый. Мощность двигателя, л.с. (кВт): 149,5 (110). Рабочий объем двигателя, куб. см.: 1999. Тип двигателя: бензиновый. Экологический класс: пятый. Разрешенная максимальная масса, кг: 1900. Масса без нагрузки, кг.: 1337.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Двигатель имеет течи масла, работает некорректно. Рулевая рейка в неисправном состоянии. КПП в ошибке, присутствуют удары при переключении, подергивания, требуется замена. ТНВД работает некорректно. На панели приборов горит чек. Корпус кондиционера отсутствует. Половина электрических элементов находятся в неисправном состоянии. Нет зарядки аккумулятора. Отсутствует катализатор. Салон затерт, имеет царапины, пятна, следы прожегов. По кузову имеются следы коррозии, сколы.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Немродов Сергей Александрович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25.11.1986</w:t>
              <w:br/>
              <w:t>Место рождения: гор. Новокуйбышевск Куйбышевской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446200, Самарская область, г. Новокуйбышевск, ул. 50 летия НПЗ, д. 5, кв. 7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124-401-491 11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633066349072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LibreOffice/26.2.5.2$Windows_X86_64 LibreOffice_project/cd7284b4cbbfeb507e630c1aac019f4157393acb</Application>
  <AppVersion>15.0000</AppVersion>
  <Pages>4</Pages>
  <Words>1211</Words>
  <Characters>8616</Characters>
  <CharactersWithSpaces>9734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2026-09-08T16:54:01Z</dcterms:modified>
  <cp:revision>58</cp:revision>
  <dc:subject/>
  <dc:title/>
</cp:coreProperties>
</file>